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D8D32" w14:textId="5A758B1F" w:rsidR="005639EB" w:rsidRPr="005639EB" w:rsidRDefault="00BD4E54" w:rsidP="005639EB">
      <w:pPr>
        <w:rPr>
          <w:rFonts w:ascii="DIN Pro Medium" w:hAnsi="DIN Pro Medium" w:cs="DIN Pro Medium"/>
          <w:color w:val="83B341"/>
          <w:szCs w:val="24"/>
        </w:rPr>
      </w:pPr>
      <w:r>
        <w:rPr>
          <w:rFonts w:ascii="DIN Pro Medium" w:hAnsi="DIN Pro Medium" w:cs="DIN Pro Medium"/>
          <w:color w:val="83B341"/>
        </w:rPr>
        <w:t>Worksheet 4</w:t>
      </w:r>
      <w:r w:rsidR="00755C53">
        <w:rPr>
          <w:rFonts w:ascii="DIN Pro Medium" w:hAnsi="DIN Pro Medium" w:cs="DIN Pro Medium"/>
          <w:color w:val="83B341"/>
        </w:rPr>
        <w:t>.1</w:t>
      </w:r>
    </w:p>
    <w:p w14:paraId="45C95964" w14:textId="77777777" w:rsidR="005639EB" w:rsidRDefault="005639EB" w:rsidP="005146FA">
      <w:pPr>
        <w:pStyle w:val="HeaderLevel1Three-LevelHierarchy"/>
        <w:rPr>
          <w:rFonts w:ascii="NewJuneBold" w:hAnsi="NewJuneBold"/>
          <w:color w:val="83B341"/>
          <w:sz w:val="28"/>
          <w:szCs w:val="28"/>
        </w:rPr>
      </w:pPr>
    </w:p>
    <w:p w14:paraId="2E65B824" w14:textId="2F37C9D2" w:rsidR="00BD528B" w:rsidRPr="005639EB" w:rsidRDefault="00DF28A2" w:rsidP="005146FA">
      <w:pPr>
        <w:pStyle w:val="HeaderLevel1Three-LevelHierarchy"/>
        <w:rPr>
          <w:rFonts w:ascii="NewJuneBold" w:hAnsi="NewJuneBold"/>
          <w:color w:val="83B341"/>
          <w:sz w:val="28"/>
          <w:szCs w:val="28"/>
        </w:rPr>
      </w:pPr>
      <w:r>
        <w:rPr>
          <w:rFonts w:ascii="NewJuneBold" w:hAnsi="NewJuneBold"/>
          <w:color w:val="83B341"/>
          <w:sz w:val="28"/>
          <w:szCs w:val="28"/>
        </w:rPr>
        <w:t xml:space="preserve">Survey </w:t>
      </w:r>
      <w:r w:rsidR="006E69B7">
        <w:rPr>
          <w:rFonts w:ascii="NewJuneBold" w:hAnsi="NewJuneBold"/>
          <w:color w:val="83B341"/>
          <w:sz w:val="28"/>
          <w:szCs w:val="28"/>
        </w:rPr>
        <w:t>Template</w:t>
      </w:r>
    </w:p>
    <w:p w14:paraId="2D293C10" w14:textId="77777777" w:rsidR="005639EB" w:rsidRDefault="005639EB" w:rsidP="005639EB">
      <w:pPr>
        <w:pStyle w:val="HeaderLevel2Three-LevelHierarchy"/>
        <w:rPr>
          <w:rFonts w:ascii="DINPro-Regular" w:hAnsi="DINPro-Regular" w:cs="Segoe UI"/>
          <w:color w:val="000000"/>
          <w:sz w:val="24"/>
          <w:szCs w:val="20"/>
        </w:rPr>
      </w:pPr>
    </w:p>
    <w:p w14:paraId="06267FF1" w14:textId="67929291" w:rsidR="005639EB" w:rsidRPr="00884661" w:rsidRDefault="00884661" w:rsidP="00884661">
      <w:pPr>
        <w:pStyle w:val="HeaderLevel2Three-LevelHierarchy"/>
        <w:rPr>
          <w:rFonts w:ascii="DINPro-Regular" w:hAnsi="DINPro-Regular" w:cs="Segoe UI"/>
          <w:color w:val="000000"/>
          <w:sz w:val="24"/>
          <w:szCs w:val="20"/>
        </w:rPr>
      </w:pPr>
      <w:r>
        <w:rPr>
          <w:rFonts w:ascii="DINPro-Regular" w:hAnsi="DINPro-Regular" w:cs="Segoe UI"/>
          <w:color w:val="000000"/>
          <w:sz w:val="24"/>
          <w:szCs w:val="20"/>
        </w:rPr>
        <w:t xml:space="preserve">This worksheet </w:t>
      </w:r>
      <w:r w:rsidR="005639EB" w:rsidRPr="005639EB">
        <w:rPr>
          <w:rFonts w:ascii="DINPro-Regular" w:hAnsi="DINPro-Regular" w:cs="Segoe UI"/>
          <w:color w:val="000000"/>
          <w:sz w:val="24"/>
          <w:szCs w:val="20"/>
        </w:rPr>
        <w:t xml:space="preserve">contains a </w:t>
      </w:r>
      <w:r w:rsidR="00BF4215">
        <w:rPr>
          <w:rFonts w:ascii="DINPro-Regular" w:hAnsi="DINPro-Regular" w:cs="Segoe UI"/>
          <w:color w:val="000000"/>
          <w:sz w:val="24"/>
          <w:szCs w:val="20"/>
        </w:rPr>
        <w:t xml:space="preserve">ready-made </w:t>
      </w:r>
      <w:r w:rsidR="0033172D">
        <w:rPr>
          <w:rFonts w:ascii="DINPro-Regular" w:hAnsi="DINPro-Regular" w:cs="Segoe UI"/>
          <w:color w:val="000000"/>
          <w:sz w:val="24"/>
          <w:szCs w:val="20"/>
        </w:rPr>
        <w:t xml:space="preserve">template for </w:t>
      </w:r>
      <w:r>
        <w:rPr>
          <w:rFonts w:ascii="DINPro-Regular" w:hAnsi="DINPro-Regular" w:cs="Segoe UI"/>
          <w:color w:val="000000"/>
          <w:sz w:val="24"/>
          <w:szCs w:val="20"/>
        </w:rPr>
        <w:t>the</w:t>
      </w:r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 </w:t>
      </w:r>
      <w:r w:rsidRPr="006E69B7">
        <w:rPr>
          <w:rFonts w:ascii="DINPro-Regular" w:hAnsi="DINPro-Regular" w:cs="Segoe UI"/>
          <w:i/>
          <w:color w:val="000000"/>
          <w:sz w:val="24"/>
          <w:szCs w:val="20"/>
        </w:rPr>
        <w:t>Go Human</w:t>
      </w:r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 </w:t>
      </w:r>
      <w:proofErr w:type="gramStart"/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survey </w:t>
      </w:r>
      <w:r>
        <w:rPr>
          <w:rFonts w:ascii="DINPro-Regular" w:hAnsi="DINPro-Regular" w:cs="Segoe UI"/>
          <w:color w:val="000000"/>
          <w:sz w:val="24"/>
          <w:szCs w:val="20"/>
        </w:rPr>
        <w:t>which is</w:t>
      </w:r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 a method</w:t>
      </w:r>
      <w:proofErr w:type="gramEnd"/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 used to capture critical information from participants</w:t>
      </w:r>
      <w:r w:rsidR="008B3240">
        <w:rPr>
          <w:rFonts w:ascii="DINPro-Regular" w:hAnsi="DINPro-Regular" w:cs="Segoe UI"/>
          <w:color w:val="000000"/>
          <w:sz w:val="24"/>
          <w:szCs w:val="20"/>
        </w:rPr>
        <w:t xml:space="preserve"> on travel behaviors patterns and activation elements</w:t>
      </w:r>
      <w:r w:rsidRPr="00884661">
        <w:rPr>
          <w:rFonts w:ascii="DINPro-Regular" w:hAnsi="DINPro-Regular" w:cs="Segoe UI"/>
          <w:color w:val="000000"/>
          <w:sz w:val="24"/>
          <w:szCs w:val="20"/>
        </w:rPr>
        <w:t xml:space="preserve">. </w:t>
      </w:r>
    </w:p>
    <w:p w14:paraId="1792935E" w14:textId="77777777" w:rsidR="005639EB" w:rsidRDefault="005639EB" w:rsidP="005639EB">
      <w:pPr>
        <w:pStyle w:val="HeaderLevel2Three-LevelHierarchy"/>
        <w:rPr>
          <w:rFonts w:ascii="DINPro-Regular" w:hAnsi="DINPro-Regular" w:cs="Segoe UI"/>
          <w:color w:val="000000"/>
          <w:sz w:val="24"/>
          <w:szCs w:val="20"/>
        </w:rPr>
      </w:pPr>
    </w:p>
    <w:p w14:paraId="4FD1E400" w14:textId="73D6E022" w:rsidR="00692C44" w:rsidRDefault="005639EB" w:rsidP="005639EB">
      <w:pPr>
        <w:pStyle w:val="HeaderLevel2Three-LevelHierarchy"/>
        <w:rPr>
          <w:rFonts w:ascii="DINPro-Regular" w:hAnsi="DINPro-Regular" w:cs="Segoe UI"/>
          <w:color w:val="000000"/>
          <w:sz w:val="24"/>
          <w:szCs w:val="20"/>
        </w:rPr>
      </w:pPr>
      <w:r w:rsidRPr="006E69B7">
        <w:rPr>
          <w:rFonts w:ascii="DINPro-Regular" w:hAnsi="DINPro-Regular" w:cs="Segoe UI"/>
          <w:i/>
          <w:color w:val="000000"/>
          <w:sz w:val="24"/>
          <w:szCs w:val="20"/>
        </w:rPr>
        <w:t>Instruction</w:t>
      </w:r>
      <w:r w:rsidRPr="005639EB">
        <w:rPr>
          <w:rFonts w:ascii="DINPro-Regular" w:hAnsi="DINPro-Regular" w:cs="Segoe UI"/>
          <w:color w:val="000000"/>
          <w:sz w:val="24"/>
          <w:szCs w:val="20"/>
        </w:rPr>
        <w:t xml:space="preserve">: </w:t>
      </w:r>
      <w:r w:rsidR="004B31D8">
        <w:rPr>
          <w:rFonts w:ascii="DINPro-Regular" w:hAnsi="DINPro-Regular" w:cs="Segoe UI"/>
          <w:color w:val="000000"/>
          <w:sz w:val="24"/>
          <w:szCs w:val="20"/>
        </w:rPr>
        <w:t xml:space="preserve">Use the following document for the </w:t>
      </w:r>
      <w:r w:rsidR="004B31D8" w:rsidRPr="006E69B7">
        <w:rPr>
          <w:rFonts w:ascii="DINPro-Regular" w:hAnsi="DINPro-Regular" w:cs="Segoe UI"/>
          <w:i/>
          <w:color w:val="000000"/>
          <w:sz w:val="24"/>
          <w:szCs w:val="20"/>
        </w:rPr>
        <w:t>Go Human</w:t>
      </w:r>
      <w:r w:rsidR="004B31D8">
        <w:rPr>
          <w:rFonts w:ascii="DINPro-Regular" w:hAnsi="DINPro-Regular" w:cs="Segoe UI"/>
          <w:color w:val="000000"/>
          <w:sz w:val="24"/>
          <w:szCs w:val="20"/>
        </w:rPr>
        <w:t xml:space="preserve"> survey. </w:t>
      </w:r>
      <w:proofErr w:type="gramStart"/>
      <w:r w:rsidR="004B31D8">
        <w:rPr>
          <w:rFonts w:ascii="DINPro-Regular" w:hAnsi="DINPro-Regular" w:cs="Segoe UI"/>
          <w:color w:val="000000"/>
          <w:sz w:val="24"/>
          <w:szCs w:val="20"/>
        </w:rPr>
        <w:t>Fill in your City</w:t>
      </w:r>
      <w:r w:rsidR="008B3240">
        <w:rPr>
          <w:rFonts w:ascii="DINPro-Regular" w:hAnsi="DINPro-Regular" w:cs="Segoe UI"/>
          <w:color w:val="000000"/>
          <w:sz w:val="24"/>
          <w:szCs w:val="20"/>
        </w:rPr>
        <w:t>/Agency</w:t>
      </w:r>
      <w:bookmarkStart w:id="0" w:name="_GoBack"/>
      <w:bookmarkEnd w:id="0"/>
      <w:r w:rsidR="004B31D8">
        <w:rPr>
          <w:rFonts w:ascii="DINPro-Regular" w:hAnsi="DINPro-Regular" w:cs="Segoe UI"/>
          <w:color w:val="000000"/>
          <w:sz w:val="24"/>
          <w:szCs w:val="20"/>
        </w:rPr>
        <w:t xml:space="preserve"> in the spaces provided below</w:t>
      </w:r>
      <w:proofErr w:type="gramEnd"/>
      <w:r w:rsidR="00BF4215">
        <w:rPr>
          <w:rFonts w:ascii="DINPro-Regular" w:hAnsi="DINPro-Regular" w:cs="Segoe UI"/>
          <w:color w:val="000000"/>
          <w:sz w:val="24"/>
          <w:szCs w:val="20"/>
        </w:rPr>
        <w:t>,</w:t>
      </w:r>
      <w:r w:rsidR="00BF4215" w:rsidRPr="00BF4215">
        <w:rPr>
          <w:rFonts w:ascii="DINPro-Regular" w:hAnsi="DINPro-Regular" w:cs="Segoe UI"/>
          <w:b/>
          <w:color w:val="000000"/>
          <w:sz w:val="20"/>
          <w:szCs w:val="20"/>
        </w:rPr>
        <w:t xml:space="preserve"> </w:t>
      </w:r>
      <w:proofErr w:type="gramStart"/>
      <w:r w:rsidR="00BF4215" w:rsidRPr="00BF4215">
        <w:rPr>
          <w:rFonts w:ascii="DINPro-Regular" w:hAnsi="DINPro-Regular" w:cs="Segoe UI"/>
          <w:b/>
          <w:color w:val="000000"/>
          <w:sz w:val="24"/>
          <w:szCs w:val="20"/>
        </w:rPr>
        <w:t>[insert City here</w:t>
      </w:r>
      <w:r w:rsidR="00BF4215">
        <w:rPr>
          <w:rFonts w:ascii="DINPro-Regular" w:hAnsi="DINPro-Regular" w:cs="Segoe UI"/>
          <w:b/>
          <w:color w:val="000000"/>
          <w:sz w:val="24"/>
          <w:szCs w:val="20"/>
        </w:rPr>
        <w:t>]</w:t>
      </w:r>
      <w:proofErr w:type="gramEnd"/>
      <w:r w:rsidR="008B3240">
        <w:rPr>
          <w:rFonts w:ascii="DINPro-Regular" w:hAnsi="DINPro-Regular" w:cs="Segoe UI"/>
          <w:color w:val="000000"/>
          <w:sz w:val="24"/>
          <w:szCs w:val="20"/>
        </w:rPr>
        <w:t xml:space="preserve">. Feel free to adapt the following pages to your activation goals. Insert your logo at the bottom right corner of the last page. </w:t>
      </w:r>
    </w:p>
    <w:p w14:paraId="4369FCED" w14:textId="5418E271" w:rsidR="0033172D" w:rsidRDefault="0033172D">
      <w:pPr>
        <w:suppressAutoHyphens w:val="0"/>
        <w:autoSpaceDE/>
        <w:autoSpaceDN/>
        <w:adjustRightInd/>
        <w:spacing w:after="200" w:line="276" w:lineRule="auto"/>
        <w:textAlignment w:val="auto"/>
      </w:pPr>
      <w:r>
        <w:br w:type="page"/>
      </w:r>
    </w:p>
    <w:p w14:paraId="6D9F6BC8" w14:textId="68735F09" w:rsidR="0033172D" w:rsidRPr="00874049" w:rsidRDefault="00884661" w:rsidP="0033172D">
      <w:pPr>
        <w:rPr>
          <w:rFonts w:ascii="DIN Pro Medium" w:hAnsi="DIN Pro Medium" w:cs="DIN Pro Medium"/>
          <w:color w:val="83B341"/>
          <w:sz w:val="28"/>
          <w:szCs w:val="28"/>
        </w:rPr>
      </w:pPr>
      <w:r w:rsidRPr="00874049">
        <w:rPr>
          <w:rFonts w:ascii="DIN Pro Medium" w:hAnsi="DIN Pro Medium" w:cs="DIN Pro Medium"/>
          <w:color w:val="83B341"/>
          <w:sz w:val="28"/>
          <w:szCs w:val="28"/>
        </w:rPr>
        <w:lastRenderedPageBreak/>
        <w:t xml:space="preserve">[Insert City here] </w:t>
      </w:r>
      <w:r w:rsidR="0033172D" w:rsidRPr="00874049">
        <w:rPr>
          <w:rFonts w:ascii="DIN Pro Medium" w:hAnsi="DIN Pro Medium" w:cs="DIN Pro Medium"/>
          <w:color w:val="83B341"/>
          <w:sz w:val="28"/>
          <w:szCs w:val="28"/>
        </w:rPr>
        <w:t xml:space="preserve">Participant Survey </w:t>
      </w:r>
    </w:p>
    <w:p w14:paraId="7834000F" w14:textId="3E94DE94" w:rsidR="0033172D" w:rsidRPr="003875E3" w:rsidRDefault="0033172D" w:rsidP="0033172D">
      <w:pPr>
        <w:rPr>
          <w:rFonts w:cs="DIN Pro Regular"/>
          <w:color w:val="auto"/>
          <w:sz w:val="20"/>
        </w:rPr>
      </w:pPr>
      <w:r w:rsidRPr="003875E3">
        <w:rPr>
          <w:rFonts w:cs="DIN Pro Regular"/>
          <w:color w:val="auto"/>
          <w:sz w:val="20"/>
        </w:rPr>
        <w:t xml:space="preserve">Thank you for providing your feedback. Please return this survey to the event booth or box near the temporary street improvements. </w:t>
      </w:r>
      <w:r w:rsidR="006E69B7">
        <w:rPr>
          <w:rFonts w:cs="DIN Pro Regular"/>
          <w:color w:val="auto"/>
          <w:sz w:val="20"/>
        </w:rPr>
        <w:t xml:space="preserve">[Optional]: </w:t>
      </w:r>
      <w:r w:rsidRPr="003875E3">
        <w:rPr>
          <w:rFonts w:cs="DIN Pro Regular"/>
          <w:color w:val="auto"/>
          <w:sz w:val="20"/>
        </w:rPr>
        <w:t>If you would like to be entered into the raffle to win a prize, please provide your email address or phone number in the space on the back.</w:t>
      </w:r>
    </w:p>
    <w:p w14:paraId="0A8A789D" w14:textId="7D41E71D" w:rsidR="0033172D" w:rsidRDefault="0033172D" w:rsidP="0033172D">
      <w:pPr>
        <w:rPr>
          <w:rFonts w:cs="DIN Pro Regular"/>
          <w:color w:val="auto"/>
          <w:szCs w:val="24"/>
        </w:rPr>
      </w:pPr>
    </w:p>
    <w:p w14:paraId="71794B5E" w14:textId="77777777" w:rsidR="0033172D" w:rsidRDefault="0033172D" w:rsidP="0033172D">
      <w:pPr>
        <w:rPr>
          <w:rFonts w:cs="DIN Pro Regular"/>
          <w:color w:val="auto"/>
          <w:szCs w:val="24"/>
        </w:rPr>
        <w:sectPr w:rsidR="0033172D" w:rsidSect="003D03F8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584" w:right="720" w:bottom="1440" w:left="720" w:header="720" w:footer="720" w:gutter="0"/>
          <w:cols w:space="504"/>
          <w:titlePg/>
          <w:docGrid w:linePitch="360"/>
        </w:sectPr>
      </w:pPr>
    </w:p>
    <w:p w14:paraId="3463E876" w14:textId="77777777" w:rsidR="0033172D" w:rsidRPr="00BF4215" w:rsidRDefault="0033172D" w:rsidP="0033172D">
      <w:pPr>
        <w:rPr>
          <w:b/>
          <w:sz w:val="20"/>
        </w:rPr>
      </w:pPr>
    </w:p>
    <w:p w14:paraId="3F1B149E" w14:textId="77777777" w:rsidR="00DB0460" w:rsidRPr="00BF4215" w:rsidRDefault="00DB0460" w:rsidP="0033172D">
      <w:pPr>
        <w:rPr>
          <w:b/>
          <w:sz w:val="20"/>
        </w:rPr>
        <w:sectPr w:rsidR="00DB0460" w:rsidRPr="00BF4215" w:rsidSect="0033172D">
          <w:type w:val="continuous"/>
          <w:pgSz w:w="12240" w:h="15840"/>
          <w:pgMar w:top="1584" w:right="720" w:bottom="1440" w:left="720" w:header="720" w:footer="720" w:gutter="0"/>
          <w:cols w:num="2" w:space="720"/>
          <w:titlePg/>
          <w:docGrid w:linePitch="360"/>
        </w:sectPr>
      </w:pPr>
    </w:p>
    <w:p w14:paraId="296AF630" w14:textId="3789DE1F" w:rsidR="0033172D" w:rsidRPr="00BF4215" w:rsidRDefault="0033172D" w:rsidP="0033172D">
      <w:pPr>
        <w:rPr>
          <w:b/>
          <w:sz w:val="20"/>
        </w:rPr>
      </w:pPr>
      <w:r w:rsidRPr="00BF4215">
        <w:rPr>
          <w:b/>
          <w:sz w:val="20"/>
        </w:rPr>
        <w:t>1. How did you hear about this event?</w:t>
      </w:r>
    </w:p>
    <w:p w14:paraId="07735846" w14:textId="77777777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Website </w:t>
      </w:r>
    </w:p>
    <w:p w14:paraId="6F0E17D2" w14:textId="24C110F9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Social media (Facebook, Twitter, Instagram, etc.)</w:t>
      </w:r>
    </w:p>
    <w:p w14:paraId="0AB4BB71" w14:textId="3FBCEC45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Email</w:t>
      </w:r>
    </w:p>
    <w:p w14:paraId="5287A41C" w14:textId="4DC0E1D1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Word of Mouth</w:t>
      </w:r>
    </w:p>
    <w:p w14:paraId="38AF99A5" w14:textId="7BA3E517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Poster / Postcard / Sign/ Banner </w:t>
      </w:r>
    </w:p>
    <w:p w14:paraId="43A60FC1" w14:textId="59989F36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Did not know about this event until I arrived</w:t>
      </w:r>
    </w:p>
    <w:p w14:paraId="54B73D86" w14:textId="56D624DF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Other: ________________________</w:t>
      </w:r>
    </w:p>
    <w:p w14:paraId="14C0126D" w14:textId="77777777" w:rsidR="0033172D" w:rsidRPr="00BF4215" w:rsidRDefault="0033172D" w:rsidP="0033172D">
      <w:pPr>
        <w:rPr>
          <w:sz w:val="20"/>
        </w:rPr>
      </w:pPr>
    </w:p>
    <w:p w14:paraId="44BE5E5C" w14:textId="77777777" w:rsidR="00DB0460" w:rsidRPr="00BF4215" w:rsidRDefault="00DB0460" w:rsidP="0033172D">
      <w:pPr>
        <w:rPr>
          <w:b/>
          <w:sz w:val="20"/>
        </w:rPr>
      </w:pPr>
    </w:p>
    <w:p w14:paraId="278FA3C9" w14:textId="4C49C2AE" w:rsidR="0033172D" w:rsidRPr="00BF4215" w:rsidRDefault="0033172D" w:rsidP="0033172D">
      <w:pPr>
        <w:rPr>
          <w:b/>
          <w:sz w:val="20"/>
        </w:rPr>
      </w:pPr>
      <w:r w:rsidRPr="00BF4215">
        <w:rPr>
          <w:b/>
          <w:sz w:val="20"/>
        </w:rPr>
        <w:t>2. How did you get to this event?</w:t>
      </w:r>
    </w:p>
    <w:p w14:paraId="4C8B14BC" w14:textId="70515B19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Walk </w:t>
      </w:r>
    </w:p>
    <w:p w14:paraId="0EA74B6A" w14:textId="7C20B0FC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Bike</w:t>
      </w:r>
    </w:p>
    <w:p w14:paraId="4304D030" w14:textId="0D32AAC3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Skate</w:t>
      </w:r>
    </w:p>
    <w:p w14:paraId="2AB3A17F" w14:textId="6BCDAE03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Family/Personal Vehicle </w:t>
      </w:r>
    </w:p>
    <w:p w14:paraId="484759BB" w14:textId="4C99AB9D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Public Transportation (bus, train, etc.)</w:t>
      </w:r>
    </w:p>
    <w:p w14:paraId="744A378B" w14:textId="3E59900F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Taxi/Shared Vehicle (Lyft, Uber, etc.)</w:t>
      </w:r>
    </w:p>
    <w:p w14:paraId="5E41BCD1" w14:textId="0CF86A1E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Motorcycle or Scooter </w:t>
      </w:r>
    </w:p>
    <w:p w14:paraId="20FD418C" w14:textId="2EC85441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Other</w:t>
      </w:r>
      <w:proofErr w:type="gramStart"/>
      <w:r w:rsidRPr="00BF4215">
        <w:rPr>
          <w:sz w:val="20"/>
        </w:rPr>
        <w:t>:_</w:t>
      </w:r>
      <w:proofErr w:type="gramEnd"/>
      <w:r w:rsidRPr="00BF4215">
        <w:rPr>
          <w:sz w:val="20"/>
        </w:rPr>
        <w:t>_______________________</w:t>
      </w:r>
    </w:p>
    <w:p w14:paraId="74F3E94A" w14:textId="77777777" w:rsidR="00DB0460" w:rsidRPr="00BF4215" w:rsidRDefault="00DB0460" w:rsidP="0033172D">
      <w:pPr>
        <w:rPr>
          <w:sz w:val="20"/>
        </w:rPr>
      </w:pPr>
    </w:p>
    <w:p w14:paraId="0D3313C4" w14:textId="77777777" w:rsidR="00DB0460" w:rsidRPr="00BF4215" w:rsidRDefault="00DB0460" w:rsidP="0033172D">
      <w:pPr>
        <w:rPr>
          <w:b/>
          <w:sz w:val="20"/>
        </w:rPr>
      </w:pPr>
    </w:p>
    <w:p w14:paraId="5B6A98E3" w14:textId="5636BE65" w:rsidR="0033172D" w:rsidRPr="00BF4215" w:rsidRDefault="0033172D" w:rsidP="0033172D">
      <w:pPr>
        <w:rPr>
          <w:b/>
          <w:sz w:val="20"/>
        </w:rPr>
      </w:pPr>
      <w:r w:rsidRPr="00BF4215">
        <w:rPr>
          <w:b/>
          <w:sz w:val="20"/>
        </w:rPr>
        <w:t xml:space="preserve">3. On a typical day, how do you travel around your community? Check all that apply. </w:t>
      </w:r>
    </w:p>
    <w:p w14:paraId="2378340D" w14:textId="13102421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Walk </w:t>
      </w:r>
    </w:p>
    <w:p w14:paraId="5571ACAA" w14:textId="6D46B26B" w:rsidR="0033172D" w:rsidRPr="006E69B7" w:rsidRDefault="0033172D" w:rsidP="0033172D">
      <w:pPr>
        <w:rPr>
          <w:rFonts w:ascii="NewJuneRegular" w:hAnsi="NewJuneRegular"/>
          <w:sz w:val="20"/>
        </w:rPr>
      </w:pPr>
      <w:r w:rsidRPr="006E69B7">
        <w:rPr>
          <w:rFonts w:ascii="NewJuneRegular" w:hAnsi="NewJuneRegular"/>
          <w:sz w:val="20"/>
        </w:rPr>
        <w:t>___ Bike</w:t>
      </w:r>
    </w:p>
    <w:p w14:paraId="04F9DCB7" w14:textId="4C37A80F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Skate </w:t>
      </w:r>
    </w:p>
    <w:p w14:paraId="0094FBA0" w14:textId="0E372497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 xml:space="preserve">___ Family/Personal Vehicle </w:t>
      </w:r>
    </w:p>
    <w:p w14:paraId="6E85E3DE" w14:textId="74835FDD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Public Transportation (bus, train, etc.)</w:t>
      </w:r>
    </w:p>
    <w:p w14:paraId="2183A513" w14:textId="6F018529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Taxi/Shared Vehicle (Lyft, Uber, etc.)</w:t>
      </w:r>
    </w:p>
    <w:p w14:paraId="52609ECC" w14:textId="285E7B0B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Motorcycle or Scooter</w:t>
      </w:r>
    </w:p>
    <w:p w14:paraId="644C39B2" w14:textId="7A90EB30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___ Other</w:t>
      </w:r>
      <w:proofErr w:type="gramStart"/>
      <w:r w:rsidRPr="00BF4215">
        <w:rPr>
          <w:sz w:val="20"/>
        </w:rPr>
        <w:t>:_</w:t>
      </w:r>
      <w:proofErr w:type="gramEnd"/>
      <w:r w:rsidRPr="00BF4215">
        <w:rPr>
          <w:sz w:val="20"/>
        </w:rPr>
        <w:t>_______________________</w:t>
      </w:r>
    </w:p>
    <w:p w14:paraId="4663FBB4" w14:textId="04BC0801" w:rsidR="0033172D" w:rsidRPr="00BF4215" w:rsidRDefault="0033172D" w:rsidP="0033172D">
      <w:pPr>
        <w:rPr>
          <w:rFonts w:cs="DIN Pro Regular"/>
          <w:color w:val="auto"/>
          <w:sz w:val="20"/>
        </w:rPr>
      </w:pPr>
    </w:p>
    <w:p w14:paraId="7A7B1481" w14:textId="77777777" w:rsidR="00DB0460" w:rsidRPr="00BF4215" w:rsidRDefault="00DB0460" w:rsidP="0033172D">
      <w:pPr>
        <w:rPr>
          <w:b/>
          <w:sz w:val="20"/>
        </w:rPr>
      </w:pPr>
    </w:p>
    <w:p w14:paraId="574AB5C7" w14:textId="7B8A0F54" w:rsidR="0033172D" w:rsidRPr="00BF4215" w:rsidRDefault="0033172D" w:rsidP="0033172D">
      <w:pPr>
        <w:rPr>
          <w:sz w:val="20"/>
        </w:rPr>
      </w:pPr>
      <w:r w:rsidRPr="00BF4215">
        <w:rPr>
          <w:b/>
          <w:sz w:val="20"/>
        </w:rPr>
        <w:t>4. What keeps you from walking or biking more in your community or neighborhood? Check all that apply.</w:t>
      </w:r>
    </w:p>
    <w:p w14:paraId="682C7E5D" w14:textId="3682768B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Not enough places or infrastructure to walk or bike (sidewalks, bike lanes) safely</w:t>
      </w:r>
    </w:p>
    <w:p w14:paraId="0DF8A548" w14:textId="460A9327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Heat/ weather </w:t>
      </w:r>
    </w:p>
    <w:p w14:paraId="16E9796D" w14:textId="1EBC2526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Destinations are too far to walk or bike </w:t>
      </w:r>
    </w:p>
    <w:p w14:paraId="15E3FBE7" w14:textId="32E9DE73" w:rsidR="0033172D" w:rsidRPr="00BF4215" w:rsidRDefault="00DB0460" w:rsidP="0033172D">
      <w:pPr>
        <w:rPr>
          <w:rFonts w:ascii="Tahoma" w:hAnsi="Tahoma" w:cs="Tahoma"/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rFonts w:ascii="Tahoma" w:hAnsi="Tahoma" w:cs="Tahoma"/>
          <w:sz w:val="20"/>
        </w:rPr>
        <w:t>Not in the habit/Don't think about it</w:t>
      </w:r>
    </w:p>
    <w:p w14:paraId="66439453" w14:textId="5107ABBB" w:rsidR="0033172D" w:rsidRPr="00BF4215" w:rsidRDefault="00DB0460" w:rsidP="0033172D">
      <w:pPr>
        <w:rPr>
          <w:rFonts w:ascii="Tahoma" w:hAnsi="Tahoma" w:cs="Tahoma"/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Concerned about unsafe drivers </w:t>
      </w:r>
    </w:p>
    <w:p w14:paraId="499E11F6" w14:textId="2E54097D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Concerned about crime or harassment</w:t>
      </w:r>
    </w:p>
    <w:p w14:paraId="5023F417" w14:textId="68FCD11B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Need to transport children/people/bags</w:t>
      </w:r>
    </w:p>
    <w:p w14:paraId="0E57FB83" w14:textId="45EEEAB3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Don’t have enough time </w:t>
      </w:r>
    </w:p>
    <w:p w14:paraId="60588C4E" w14:textId="79AEB276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I don’t have access to a bicycle</w:t>
      </w:r>
    </w:p>
    <w:p w14:paraId="400B839F" w14:textId="3E01461D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Other: ______________</w:t>
      </w:r>
    </w:p>
    <w:p w14:paraId="14C54B33" w14:textId="77777777" w:rsidR="0033172D" w:rsidRPr="00BF4215" w:rsidRDefault="0033172D" w:rsidP="0033172D">
      <w:pPr>
        <w:rPr>
          <w:sz w:val="20"/>
        </w:rPr>
      </w:pPr>
    </w:p>
    <w:p w14:paraId="6FE28E3C" w14:textId="74708856" w:rsidR="0033172D" w:rsidRPr="00BF4215" w:rsidRDefault="0033172D" w:rsidP="0033172D">
      <w:pPr>
        <w:rPr>
          <w:b/>
          <w:sz w:val="20"/>
        </w:rPr>
      </w:pPr>
      <w:r w:rsidRPr="00BF4215">
        <w:rPr>
          <w:b/>
          <w:sz w:val="20"/>
        </w:rPr>
        <w:t xml:space="preserve">5. Check the top 3 things from the list below that would improve </w:t>
      </w:r>
      <w:r w:rsidR="00884661" w:rsidRPr="00BF4215">
        <w:rPr>
          <w:b/>
          <w:sz w:val="20"/>
        </w:rPr>
        <w:t>[</w:t>
      </w:r>
      <w:r w:rsidRPr="00BF4215">
        <w:rPr>
          <w:b/>
          <w:sz w:val="20"/>
        </w:rPr>
        <w:t>insert City</w:t>
      </w:r>
      <w:r w:rsidR="00884661" w:rsidRPr="00BF4215">
        <w:rPr>
          <w:b/>
          <w:sz w:val="20"/>
        </w:rPr>
        <w:t xml:space="preserve"> here</w:t>
      </w:r>
      <w:r w:rsidRPr="00BF4215">
        <w:rPr>
          <w:b/>
          <w:sz w:val="20"/>
        </w:rPr>
        <w:t>] for people walking.</w:t>
      </w:r>
    </w:p>
    <w:p w14:paraId="6177822A" w14:textId="77777777" w:rsidR="0033172D" w:rsidRPr="00BF4215" w:rsidRDefault="0033172D" w:rsidP="0033172D">
      <w:pPr>
        <w:rPr>
          <w:sz w:val="20"/>
        </w:rPr>
      </w:pPr>
      <w:r w:rsidRPr="00BF4215">
        <w:rPr>
          <w:sz w:val="20"/>
        </w:rPr>
        <w:t>Wider sidewalks</w:t>
      </w:r>
    </w:p>
    <w:p w14:paraId="40C97487" w14:textId="51EB9A14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Complete missing sidewalks</w:t>
      </w:r>
    </w:p>
    <w:p w14:paraId="0B882EC5" w14:textId="5682DF69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Improved street crossings</w:t>
      </w:r>
    </w:p>
    <w:p w14:paraId="0276F93D" w14:textId="75C1996E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Public space/parks</w:t>
      </w:r>
    </w:p>
    <w:p w14:paraId="29443915" w14:textId="1F280C72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Sidewalk lighting</w:t>
      </w:r>
    </w:p>
    <w:p w14:paraId="394E9CA5" w14:textId="5E723213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Lower vehicle speeds</w:t>
      </w:r>
    </w:p>
    <w:p w14:paraId="17DC3166" w14:textId="5DF7F9BD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More shade measures such as shade trees or breezeways</w:t>
      </w:r>
    </w:p>
    <w:p w14:paraId="755FC628" w14:textId="0D34A4A6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Improved personal safety</w:t>
      </w:r>
    </w:p>
    <w:p w14:paraId="63767293" w14:textId="77777777" w:rsidR="00DB0460" w:rsidRPr="00BF4215" w:rsidRDefault="00DB0460" w:rsidP="00DB0460">
      <w:pPr>
        <w:rPr>
          <w:sz w:val="20"/>
        </w:rPr>
      </w:pPr>
      <w:r w:rsidRPr="00BF4215">
        <w:rPr>
          <w:sz w:val="20"/>
        </w:rPr>
        <w:t>___ Other</w:t>
      </w:r>
      <w:proofErr w:type="gramStart"/>
      <w:r w:rsidRPr="00BF4215">
        <w:rPr>
          <w:sz w:val="20"/>
        </w:rPr>
        <w:t>:_</w:t>
      </w:r>
      <w:proofErr w:type="gramEnd"/>
      <w:r w:rsidRPr="00BF4215">
        <w:rPr>
          <w:sz w:val="20"/>
        </w:rPr>
        <w:t>_______________________</w:t>
      </w:r>
    </w:p>
    <w:p w14:paraId="57EA93A6" w14:textId="257039C9" w:rsidR="0033172D" w:rsidRPr="00BF4215" w:rsidRDefault="00DB0460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Nothing. OK as is. </w:t>
      </w:r>
    </w:p>
    <w:p w14:paraId="5D2F3213" w14:textId="77777777" w:rsidR="0033172D" w:rsidRPr="00BF4215" w:rsidRDefault="0033172D" w:rsidP="0033172D">
      <w:pPr>
        <w:rPr>
          <w:sz w:val="20"/>
        </w:rPr>
      </w:pPr>
    </w:p>
    <w:p w14:paraId="76A0FCE2" w14:textId="7C045F71" w:rsidR="0033172D" w:rsidRPr="00BF4215" w:rsidRDefault="0033172D" w:rsidP="0033172D">
      <w:pPr>
        <w:rPr>
          <w:b/>
          <w:sz w:val="20"/>
        </w:rPr>
      </w:pPr>
      <w:r w:rsidRPr="00BF4215">
        <w:rPr>
          <w:b/>
          <w:sz w:val="20"/>
        </w:rPr>
        <w:t xml:space="preserve">6. Check the top 3 things from the list below that would improve </w:t>
      </w:r>
      <w:r w:rsidR="00884661" w:rsidRPr="00BF4215">
        <w:rPr>
          <w:b/>
          <w:sz w:val="20"/>
        </w:rPr>
        <w:t>[insert City here</w:t>
      </w:r>
      <w:r w:rsidR="00DB0460" w:rsidRPr="00BF4215">
        <w:rPr>
          <w:b/>
          <w:sz w:val="20"/>
        </w:rPr>
        <w:t>]</w:t>
      </w:r>
      <w:r w:rsidRPr="00BF4215">
        <w:rPr>
          <w:b/>
          <w:sz w:val="20"/>
        </w:rPr>
        <w:t xml:space="preserve"> for people biking.</w:t>
      </w:r>
    </w:p>
    <w:p w14:paraId="19125F38" w14:textId="51B159DB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More bike lanes on the road</w:t>
      </w:r>
    </w:p>
    <w:p w14:paraId="70DB9738" w14:textId="57B536B4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More bike lanes protected from vehicles</w:t>
      </w:r>
    </w:p>
    <w:p w14:paraId="3345422B" w14:textId="771CCAFE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More bicycle parking and/or amenities</w:t>
      </w:r>
    </w:p>
    <w:p w14:paraId="03084B29" w14:textId="5B80CBF1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Bike share</w:t>
      </w:r>
    </w:p>
    <w:p w14:paraId="703807B5" w14:textId="3CBA8B5A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Driver education </w:t>
      </w:r>
    </w:p>
    <w:p w14:paraId="308CA437" w14:textId="6B5526B3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Bicyclist education</w:t>
      </w:r>
    </w:p>
    <w:p w14:paraId="1E84AD52" w14:textId="51CE1DAC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Lower vehicle speeds</w:t>
      </w:r>
    </w:p>
    <w:p w14:paraId="62F9E65F" w14:textId="61D3CFD8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>Improved personal safety</w:t>
      </w:r>
    </w:p>
    <w:p w14:paraId="75C5B109" w14:textId="77777777" w:rsidR="00DB0460" w:rsidRPr="00BF4215" w:rsidRDefault="00DB0460" w:rsidP="00DB0460">
      <w:pPr>
        <w:rPr>
          <w:sz w:val="20"/>
        </w:rPr>
      </w:pPr>
      <w:r w:rsidRPr="00BF4215">
        <w:rPr>
          <w:sz w:val="20"/>
        </w:rPr>
        <w:t>___ Other</w:t>
      </w:r>
      <w:proofErr w:type="gramStart"/>
      <w:r w:rsidRPr="00BF4215">
        <w:rPr>
          <w:sz w:val="20"/>
        </w:rPr>
        <w:t>:_</w:t>
      </w:r>
      <w:proofErr w:type="gramEnd"/>
      <w:r w:rsidRPr="00BF4215">
        <w:rPr>
          <w:sz w:val="20"/>
        </w:rPr>
        <w:t>_______________________</w:t>
      </w:r>
    </w:p>
    <w:p w14:paraId="4D0CEAC2" w14:textId="15D970EE" w:rsidR="0033172D" w:rsidRPr="00BF4215" w:rsidRDefault="00884661" w:rsidP="0033172D">
      <w:pPr>
        <w:rPr>
          <w:sz w:val="20"/>
        </w:rPr>
      </w:pPr>
      <w:r w:rsidRPr="00BF4215">
        <w:rPr>
          <w:sz w:val="20"/>
        </w:rPr>
        <w:t xml:space="preserve">___ </w:t>
      </w:r>
      <w:r w:rsidR="0033172D" w:rsidRPr="00BF4215">
        <w:rPr>
          <w:sz w:val="20"/>
        </w:rPr>
        <w:t xml:space="preserve">Nothing. OK as is. </w:t>
      </w:r>
    </w:p>
    <w:p w14:paraId="3C8BB926" w14:textId="77777777" w:rsidR="0033172D" w:rsidRPr="00BF4215" w:rsidRDefault="0033172D" w:rsidP="0033172D">
      <w:pPr>
        <w:rPr>
          <w:rFonts w:cs="DIN Pro Regular"/>
          <w:color w:val="auto"/>
          <w:sz w:val="20"/>
        </w:rPr>
      </w:pPr>
    </w:p>
    <w:p w14:paraId="09B83C5D" w14:textId="77777777" w:rsidR="0033172D" w:rsidRPr="00BF4215" w:rsidRDefault="0033172D" w:rsidP="0033172D">
      <w:pPr>
        <w:rPr>
          <w:rFonts w:ascii="DIN Pro Medium" w:hAnsi="DIN Pro Medium" w:cs="DIN Pro Medium"/>
          <w:color w:val="83B341"/>
          <w:sz w:val="20"/>
        </w:rPr>
      </w:pPr>
    </w:p>
    <w:p w14:paraId="59B3FACA" w14:textId="77777777" w:rsidR="0033172D" w:rsidRPr="00BF4215" w:rsidRDefault="0033172D" w:rsidP="005639EB">
      <w:pPr>
        <w:pStyle w:val="HeaderLevel2Three-LevelHierarchy"/>
        <w:rPr>
          <w:rFonts w:ascii="DINPro-Regular" w:hAnsi="DINPro-Regular" w:cs="Segoe UI"/>
          <w:color w:val="000000"/>
          <w:sz w:val="20"/>
          <w:szCs w:val="20"/>
        </w:rPr>
      </w:pPr>
    </w:p>
    <w:p w14:paraId="586BE057" w14:textId="77777777" w:rsidR="00DB0460" w:rsidRPr="00BF4215" w:rsidRDefault="00DB0460" w:rsidP="00CF11CB">
      <w:pPr>
        <w:suppressAutoHyphens w:val="0"/>
        <w:autoSpaceDE/>
        <w:autoSpaceDN/>
        <w:adjustRightInd/>
        <w:spacing w:after="160" w:line="259" w:lineRule="auto"/>
        <w:textAlignment w:val="auto"/>
        <w:rPr>
          <w:sz w:val="20"/>
        </w:rPr>
        <w:sectPr w:rsidR="00DB0460" w:rsidRPr="00BF4215" w:rsidSect="00DB0460">
          <w:type w:val="continuous"/>
          <w:pgSz w:w="12240" w:h="15840"/>
          <w:pgMar w:top="1584" w:right="720" w:bottom="1440" w:left="720" w:header="720" w:footer="720" w:gutter="0"/>
          <w:cols w:num="2" w:space="720"/>
          <w:titlePg/>
          <w:docGrid w:linePitch="360"/>
        </w:sectPr>
      </w:pPr>
    </w:p>
    <w:p w14:paraId="5FFB0BD7" w14:textId="0CF2C493" w:rsidR="001F69A9" w:rsidRDefault="001F69A9" w:rsidP="00CF11CB">
      <w:pPr>
        <w:suppressAutoHyphens w:val="0"/>
        <w:autoSpaceDE/>
        <w:autoSpaceDN/>
        <w:adjustRightInd/>
        <w:spacing w:after="160" w:line="259" w:lineRule="auto"/>
        <w:textAlignment w:val="auto"/>
      </w:pPr>
    </w:p>
    <w:p w14:paraId="6B415278" w14:textId="4A40B46C" w:rsidR="00DB0460" w:rsidRPr="00884661" w:rsidRDefault="00DB0460">
      <w:pPr>
        <w:suppressAutoHyphens w:val="0"/>
        <w:autoSpaceDE/>
        <w:autoSpaceDN/>
        <w:adjustRightInd/>
        <w:spacing w:after="200" w:line="276" w:lineRule="auto"/>
        <w:textAlignment w:val="auto"/>
        <w:rPr>
          <w:sz w:val="20"/>
        </w:rPr>
      </w:pPr>
      <w:r>
        <w:br w:type="page"/>
      </w:r>
      <w:r w:rsidRPr="00884661">
        <w:rPr>
          <w:sz w:val="20"/>
        </w:rPr>
        <w:lastRenderedPageBreak/>
        <w:t xml:space="preserve">7. 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136"/>
        <w:gridCol w:w="2869"/>
        <w:gridCol w:w="2790"/>
      </w:tblGrid>
      <w:tr w:rsidR="00DB0460" w:rsidRPr="00543956" w14:paraId="64EF57C3" w14:textId="77777777" w:rsidTr="00DB0460">
        <w:trPr>
          <w:trHeight w:val="629"/>
        </w:trPr>
        <w:tc>
          <w:tcPr>
            <w:tcW w:w="5136" w:type="dxa"/>
            <w:vAlign w:val="center"/>
          </w:tcPr>
          <w:p w14:paraId="4405B95C" w14:textId="77777777" w:rsidR="00DB0460" w:rsidRPr="00DB0460" w:rsidRDefault="00DB0460" w:rsidP="001A7A9D">
            <w:pPr>
              <w:rPr>
                <w:b/>
                <w:i/>
                <w:sz w:val="18"/>
                <w:szCs w:val="18"/>
              </w:rPr>
            </w:pPr>
            <w:r w:rsidRPr="00DB0460">
              <w:rPr>
                <w:b/>
                <w:i/>
                <w:sz w:val="18"/>
                <w:szCs w:val="18"/>
              </w:rPr>
              <w:t>Improvement</w:t>
            </w:r>
          </w:p>
        </w:tc>
        <w:tc>
          <w:tcPr>
            <w:tcW w:w="2869" w:type="dxa"/>
            <w:vAlign w:val="center"/>
          </w:tcPr>
          <w:p w14:paraId="2AA4CA53" w14:textId="77777777" w:rsidR="00DB0460" w:rsidRPr="00DB0460" w:rsidRDefault="00DB0460" w:rsidP="001A7A9D">
            <w:pPr>
              <w:rPr>
                <w:b/>
                <w:i/>
                <w:sz w:val="18"/>
                <w:szCs w:val="18"/>
              </w:rPr>
            </w:pPr>
            <w:r w:rsidRPr="00DB0460">
              <w:rPr>
                <w:b/>
                <w:i/>
                <w:sz w:val="18"/>
                <w:szCs w:val="18"/>
              </w:rPr>
              <w:t>Does this improvement make you feel safer walking/biking?</w:t>
            </w:r>
          </w:p>
          <w:p w14:paraId="0EF2AC12" w14:textId="77777777" w:rsidR="00DB0460" w:rsidRPr="00DB0460" w:rsidRDefault="00DB0460" w:rsidP="001A7A9D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</w:tcPr>
          <w:p w14:paraId="0EBFE0D2" w14:textId="77777777" w:rsidR="00DB0460" w:rsidRPr="00DB0460" w:rsidRDefault="00DB0460" w:rsidP="001A7A9D">
            <w:pPr>
              <w:rPr>
                <w:b/>
                <w:i/>
                <w:sz w:val="18"/>
                <w:szCs w:val="18"/>
              </w:rPr>
            </w:pPr>
            <w:r w:rsidRPr="00DB0460">
              <w:rPr>
                <w:b/>
                <w:i/>
                <w:sz w:val="18"/>
                <w:szCs w:val="18"/>
              </w:rPr>
              <w:t>Do you want this improvement permanently installed?</w:t>
            </w:r>
          </w:p>
          <w:p w14:paraId="72208731" w14:textId="77777777" w:rsidR="00DB0460" w:rsidRPr="00DB0460" w:rsidRDefault="00DB0460" w:rsidP="001A7A9D">
            <w:pPr>
              <w:rPr>
                <w:b/>
                <w:i/>
                <w:sz w:val="18"/>
                <w:szCs w:val="18"/>
              </w:rPr>
            </w:pPr>
          </w:p>
        </w:tc>
      </w:tr>
      <w:tr w:rsidR="00DB0460" w:rsidRPr="00543956" w14:paraId="4212FC7C" w14:textId="77777777" w:rsidTr="00DB0460">
        <w:trPr>
          <w:trHeight w:val="1071"/>
        </w:trPr>
        <w:tc>
          <w:tcPr>
            <w:tcW w:w="5136" w:type="dxa"/>
            <w:vAlign w:val="center"/>
          </w:tcPr>
          <w:p w14:paraId="4D06C282" w14:textId="77777777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1319695" wp14:editId="4D56342D">
                  <wp:extent cx="2448778" cy="1112808"/>
                  <wp:effectExtent l="0" t="0" r="889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1B3AC2-1CED-4F56-AC3C-B67A19EE1C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061B3AC2-1CED-4F56-AC3C-B67A19EE1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896" b="15742"/>
                          <a:stretch/>
                        </pic:blipFill>
                        <pic:spPr bwMode="auto">
                          <a:xfrm>
                            <a:off x="0" y="0"/>
                            <a:ext cx="2464005" cy="111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60D9EF" w14:textId="77777777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sz w:val="18"/>
                <w:szCs w:val="18"/>
              </w:rPr>
              <w:t>Buffered Bike Lane</w:t>
            </w:r>
          </w:p>
        </w:tc>
        <w:tc>
          <w:tcPr>
            <w:tcW w:w="2869" w:type="dxa"/>
            <w:vAlign w:val="center"/>
          </w:tcPr>
          <w:p w14:paraId="4A11220C" w14:textId="42695249" w:rsidR="00DB0460" w:rsidRPr="00DB0460" w:rsidRDefault="00DB0460" w:rsidP="001A7A9D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79955E18" w14:textId="0D1EF44E" w:rsidR="00DB0460" w:rsidRPr="00DB0460" w:rsidRDefault="00DB0460" w:rsidP="001A7A9D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  <w:tc>
          <w:tcPr>
            <w:tcW w:w="2790" w:type="dxa"/>
            <w:vAlign w:val="center"/>
          </w:tcPr>
          <w:p w14:paraId="5DEE681B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7247A85D" w14:textId="1E1CAED9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</w:tr>
      <w:tr w:rsidR="00DB0460" w:rsidRPr="00543956" w14:paraId="1D24AFC4" w14:textId="77777777" w:rsidTr="00DB0460">
        <w:trPr>
          <w:trHeight w:val="2135"/>
        </w:trPr>
        <w:tc>
          <w:tcPr>
            <w:tcW w:w="5136" w:type="dxa"/>
            <w:vAlign w:val="center"/>
          </w:tcPr>
          <w:p w14:paraId="6D6CEEE5" w14:textId="5A482280" w:rsidR="00DB0460" w:rsidRDefault="006E69B7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2DDDAB9" wp14:editId="7A035F3D">
                  <wp:extent cx="2448687" cy="1155940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328"/>
                          <a:stretch/>
                        </pic:blipFill>
                        <pic:spPr bwMode="auto">
                          <a:xfrm>
                            <a:off x="0" y="0"/>
                            <a:ext cx="2483977" cy="117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07ED0" w14:textId="71F5C652" w:rsidR="006E69B7" w:rsidRPr="00DB0460" w:rsidRDefault="006E69B7" w:rsidP="001A7A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Artistic Crosswalk</w:t>
            </w:r>
          </w:p>
          <w:p w14:paraId="0715BCD5" w14:textId="0E6203C0" w:rsidR="00DB0460" w:rsidRPr="00DB0460" w:rsidRDefault="00DB0460" w:rsidP="001A7A9D">
            <w:pPr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vAlign w:val="center"/>
          </w:tcPr>
          <w:p w14:paraId="57CD1076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67F9F1BF" w14:textId="70FD5315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  <w:tc>
          <w:tcPr>
            <w:tcW w:w="2790" w:type="dxa"/>
            <w:vAlign w:val="center"/>
          </w:tcPr>
          <w:p w14:paraId="00A6CE44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7ABC1954" w14:textId="1A43BFCD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</w:tr>
      <w:tr w:rsidR="00DB0460" w:rsidRPr="00543956" w14:paraId="01AD02AB" w14:textId="77777777" w:rsidTr="00DB0460">
        <w:trPr>
          <w:trHeight w:val="2135"/>
        </w:trPr>
        <w:tc>
          <w:tcPr>
            <w:tcW w:w="5136" w:type="dxa"/>
            <w:vAlign w:val="center"/>
          </w:tcPr>
          <w:p w14:paraId="2377BC9C" w14:textId="77777777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8E68E86" wp14:editId="6E573930">
                  <wp:extent cx="2415397" cy="1003577"/>
                  <wp:effectExtent l="0" t="0" r="444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rkle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99" cy="104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B6E4F" w14:textId="77777777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proofErr w:type="spellStart"/>
            <w:r w:rsidRPr="00DB0460">
              <w:rPr>
                <w:b/>
                <w:sz w:val="18"/>
                <w:szCs w:val="18"/>
              </w:rPr>
              <w:t>Parklet</w:t>
            </w:r>
            <w:proofErr w:type="spellEnd"/>
          </w:p>
        </w:tc>
        <w:tc>
          <w:tcPr>
            <w:tcW w:w="2869" w:type="dxa"/>
            <w:vAlign w:val="center"/>
          </w:tcPr>
          <w:p w14:paraId="1268C24C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5713AB08" w14:textId="57F289DA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  <w:tc>
          <w:tcPr>
            <w:tcW w:w="2790" w:type="dxa"/>
            <w:vAlign w:val="center"/>
          </w:tcPr>
          <w:p w14:paraId="1444CAAA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2895460C" w14:textId="2E1F958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</w:tr>
      <w:tr w:rsidR="00DB0460" w:rsidRPr="00543956" w14:paraId="440EF08C" w14:textId="77777777" w:rsidTr="00DB0460">
        <w:trPr>
          <w:trHeight w:val="811"/>
        </w:trPr>
        <w:tc>
          <w:tcPr>
            <w:tcW w:w="5136" w:type="dxa"/>
            <w:vAlign w:val="center"/>
          </w:tcPr>
          <w:p w14:paraId="654C1876" w14:textId="77777777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2D63C9B7" wp14:editId="30F96935">
                  <wp:extent cx="2337253" cy="1078194"/>
                  <wp:effectExtent l="38100" t="38100" r="101600" b="103505"/>
                  <wp:docPr id="5" name="Picture 4" descr="A person sitting on the side of a roa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8C202A-C59B-4BD1-860D-7556470EE7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erson sitting on the side of a roa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08C202A-C59B-4BD1-860D-7556470EE7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7709" b="20810"/>
                          <a:stretch/>
                        </pic:blipFill>
                        <pic:spPr bwMode="auto">
                          <a:xfrm>
                            <a:off x="0" y="0"/>
                            <a:ext cx="2360901" cy="108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534581" w14:textId="4433F44F" w:rsidR="00DB0460" w:rsidRPr="00DB0460" w:rsidRDefault="00DB0460" w:rsidP="001A7A9D">
            <w:pPr>
              <w:rPr>
                <w:b/>
                <w:sz w:val="18"/>
                <w:szCs w:val="18"/>
              </w:rPr>
            </w:pPr>
            <w:r w:rsidRPr="00DB0460">
              <w:rPr>
                <w:b/>
                <w:sz w:val="18"/>
                <w:szCs w:val="18"/>
              </w:rPr>
              <w:t>Curb Extension</w:t>
            </w:r>
            <w:r w:rsidR="006E69B7">
              <w:rPr>
                <w:b/>
                <w:sz w:val="18"/>
                <w:szCs w:val="18"/>
              </w:rPr>
              <w:t xml:space="preserve"> (Bulb-out)_</w:t>
            </w:r>
          </w:p>
        </w:tc>
        <w:tc>
          <w:tcPr>
            <w:tcW w:w="2869" w:type="dxa"/>
            <w:vAlign w:val="center"/>
          </w:tcPr>
          <w:p w14:paraId="123A0DCD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1C9E4028" w14:textId="583038CE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  <w:tc>
          <w:tcPr>
            <w:tcW w:w="2790" w:type="dxa"/>
            <w:vAlign w:val="center"/>
          </w:tcPr>
          <w:p w14:paraId="161993B2" w14:textId="77777777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7E0FED48" w14:textId="6E43D214" w:rsidR="00DB0460" w:rsidRPr="00DB0460" w:rsidRDefault="00DB0460" w:rsidP="00DB0460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</w:tr>
      <w:tr w:rsidR="00F20D3E" w:rsidRPr="00543956" w14:paraId="65823F1D" w14:textId="77777777" w:rsidTr="00DB0460">
        <w:trPr>
          <w:trHeight w:val="811"/>
        </w:trPr>
        <w:tc>
          <w:tcPr>
            <w:tcW w:w="5136" w:type="dxa"/>
            <w:vAlign w:val="center"/>
          </w:tcPr>
          <w:p w14:paraId="4DC26AF7" w14:textId="77777777" w:rsidR="00F20D3E" w:rsidRDefault="00F20D3E" w:rsidP="00F20D3E">
            <w:pPr>
              <w:rPr>
                <w:b/>
                <w:noProof/>
                <w:sz w:val="18"/>
                <w:szCs w:val="18"/>
              </w:rPr>
            </w:pPr>
          </w:p>
          <w:p w14:paraId="51C7DB5D" w14:textId="7215EA17" w:rsidR="00F20D3E" w:rsidRPr="00DB0460" w:rsidRDefault="00F20D3E" w:rsidP="00F20D3E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206581D5" wp14:editId="64A9965C">
                  <wp:extent cx="2305050" cy="119768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ildomar event City Hall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1"/>
                          <a:stretch/>
                        </pic:blipFill>
                        <pic:spPr bwMode="auto">
                          <a:xfrm>
                            <a:off x="0" y="0"/>
                            <a:ext cx="2314038" cy="120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vAlign w:val="center"/>
          </w:tcPr>
          <w:p w14:paraId="1CC98506" w14:textId="77777777" w:rsidR="00F20D3E" w:rsidRPr="00DB0460" w:rsidRDefault="00F20D3E" w:rsidP="00F20D3E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7B374EA8" w14:textId="7A00EF86" w:rsidR="00F20D3E" w:rsidRPr="00DB0460" w:rsidRDefault="00F20D3E" w:rsidP="00F20D3E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  <w:tc>
          <w:tcPr>
            <w:tcW w:w="2790" w:type="dxa"/>
            <w:vAlign w:val="center"/>
          </w:tcPr>
          <w:p w14:paraId="10F1D84D" w14:textId="77777777" w:rsidR="00F20D3E" w:rsidRPr="00DB0460" w:rsidRDefault="00F20D3E" w:rsidP="00F20D3E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 xml:space="preserve">____ YES </w:t>
            </w:r>
          </w:p>
          <w:p w14:paraId="13D17500" w14:textId="2903B5C0" w:rsidR="00F20D3E" w:rsidRPr="00DB0460" w:rsidRDefault="00F20D3E" w:rsidP="00F20D3E">
            <w:pPr>
              <w:rPr>
                <w:sz w:val="18"/>
                <w:szCs w:val="18"/>
              </w:rPr>
            </w:pPr>
            <w:r w:rsidRPr="00DB0460">
              <w:rPr>
                <w:sz w:val="18"/>
                <w:szCs w:val="18"/>
              </w:rPr>
              <w:t>____ NO</w:t>
            </w:r>
          </w:p>
        </w:tc>
      </w:tr>
    </w:tbl>
    <w:p w14:paraId="1C80A881" w14:textId="64C0140F" w:rsidR="006E69B7" w:rsidRDefault="006E69B7">
      <w:pPr>
        <w:suppressAutoHyphens w:val="0"/>
        <w:autoSpaceDE/>
        <w:autoSpaceDN/>
        <w:adjustRightInd/>
        <w:spacing w:after="200" w:line="276" w:lineRule="auto"/>
        <w:textAlignment w:val="auto"/>
        <w:sectPr w:rsidR="006E69B7" w:rsidSect="00DB0460">
          <w:type w:val="continuous"/>
          <w:pgSz w:w="12240" w:h="15840"/>
          <w:pgMar w:top="1584" w:right="720" w:bottom="1440" w:left="720" w:header="720" w:footer="720" w:gutter="0"/>
          <w:cols w:space="720"/>
          <w:titlePg/>
          <w:docGrid w:linePitch="360"/>
        </w:sectPr>
      </w:pPr>
    </w:p>
    <w:p w14:paraId="2E55278C" w14:textId="41BDFE17" w:rsid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lastRenderedPageBreak/>
        <w:t>8. Have you ever attended a community meeting hosted by the City to discuss transportation improvements in your community?</w:t>
      </w:r>
    </w:p>
    <w:p w14:paraId="30C995CB" w14:textId="77777777" w:rsidR="00884661" w:rsidRPr="00DB0460" w:rsidRDefault="00884661" w:rsidP="00DB0460">
      <w:pPr>
        <w:rPr>
          <w:b/>
          <w:sz w:val="20"/>
        </w:rPr>
      </w:pPr>
    </w:p>
    <w:p w14:paraId="3A0FB5F7" w14:textId="77777777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YES </w:t>
      </w:r>
    </w:p>
    <w:p w14:paraId="50882A9E" w14:textId="1E06CD13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NO</w:t>
      </w:r>
    </w:p>
    <w:p w14:paraId="05F611AC" w14:textId="77777777" w:rsidR="00DB0460" w:rsidRPr="00DB0460" w:rsidRDefault="00DB0460" w:rsidP="00DB0460">
      <w:pPr>
        <w:rPr>
          <w:sz w:val="20"/>
        </w:rPr>
      </w:pPr>
    </w:p>
    <w:p w14:paraId="12D7C8F1" w14:textId="77777777" w:rsidR="00DB0460" w:rsidRP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 xml:space="preserve">9. What is your gender? </w:t>
      </w:r>
    </w:p>
    <w:p w14:paraId="7B447B59" w14:textId="40057FC0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</w:r>
      <w:r w:rsidRPr="00DB0460">
        <w:rPr>
          <w:sz w:val="20"/>
        </w:rPr>
        <w:softHyphen/>
        <w:t xml:space="preserve">____ Female </w:t>
      </w:r>
    </w:p>
    <w:p w14:paraId="0D3CEF36" w14:textId="2E02B268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Male</w:t>
      </w:r>
    </w:p>
    <w:p w14:paraId="75B1910D" w14:textId="2D133465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Non</w:t>
      </w:r>
      <w:r w:rsidR="006E69B7">
        <w:rPr>
          <w:sz w:val="20"/>
        </w:rPr>
        <w:t>-</w:t>
      </w:r>
      <w:r w:rsidRPr="00DB0460">
        <w:rPr>
          <w:sz w:val="20"/>
        </w:rPr>
        <w:t xml:space="preserve">binary </w:t>
      </w:r>
    </w:p>
    <w:p w14:paraId="3816A6E5" w14:textId="15E8780D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Prefer not to answer</w:t>
      </w:r>
    </w:p>
    <w:p w14:paraId="580D6CBE" w14:textId="77777777" w:rsidR="00DB0460" w:rsidRPr="00DB0460" w:rsidRDefault="00DB0460" w:rsidP="00DB0460">
      <w:pPr>
        <w:rPr>
          <w:b/>
          <w:sz w:val="20"/>
        </w:rPr>
      </w:pPr>
    </w:p>
    <w:p w14:paraId="16118ECA" w14:textId="408453A1" w:rsid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>10. What is your age group?</w:t>
      </w:r>
    </w:p>
    <w:p w14:paraId="2F891AE3" w14:textId="77777777" w:rsidR="00884661" w:rsidRPr="00DB0460" w:rsidRDefault="00884661" w:rsidP="00DB0460">
      <w:pPr>
        <w:rPr>
          <w:b/>
          <w:sz w:val="20"/>
        </w:rPr>
      </w:pPr>
    </w:p>
    <w:p w14:paraId="3A9FA616" w14:textId="5C1F293B" w:rsidR="00DB0460" w:rsidRPr="00DB0460" w:rsidRDefault="00884661" w:rsidP="00DB0460">
      <w:pPr>
        <w:rPr>
          <w:sz w:val="20"/>
        </w:rPr>
      </w:pPr>
      <w:r w:rsidRPr="00DB0460">
        <w:rPr>
          <w:sz w:val="20"/>
        </w:rPr>
        <w:t xml:space="preserve">____ </w:t>
      </w:r>
      <w:r w:rsidR="00DB0460" w:rsidRPr="00DB0460">
        <w:rPr>
          <w:sz w:val="20"/>
        </w:rPr>
        <w:t>Under 18</w:t>
      </w:r>
    </w:p>
    <w:p w14:paraId="19B37781" w14:textId="125254C1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18-24 </w:t>
      </w:r>
    </w:p>
    <w:p w14:paraId="14FC5DB7" w14:textId="7B8A3545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25-34 </w:t>
      </w:r>
    </w:p>
    <w:p w14:paraId="30A404C2" w14:textId="002A8B03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35-44</w:t>
      </w:r>
    </w:p>
    <w:p w14:paraId="1F5740B3" w14:textId="7B2397C7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45-49 </w:t>
      </w:r>
    </w:p>
    <w:p w14:paraId="7159CBAC" w14:textId="1F829526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50-54</w:t>
      </w:r>
    </w:p>
    <w:p w14:paraId="1CE76B9D" w14:textId="6FA08B39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55-64</w:t>
      </w:r>
    </w:p>
    <w:p w14:paraId="75182FB0" w14:textId="7D0A014A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65-74 </w:t>
      </w:r>
    </w:p>
    <w:p w14:paraId="3BEA61FB" w14:textId="03E07031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75 or older</w:t>
      </w:r>
    </w:p>
    <w:p w14:paraId="29BDBB84" w14:textId="543CC877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Prefer not to answer</w:t>
      </w:r>
    </w:p>
    <w:p w14:paraId="6ECF8EEB" w14:textId="77777777" w:rsidR="00DB0460" w:rsidRPr="00DB0460" w:rsidRDefault="00DB0460" w:rsidP="00DB0460">
      <w:pPr>
        <w:rPr>
          <w:sz w:val="20"/>
        </w:rPr>
      </w:pPr>
    </w:p>
    <w:p w14:paraId="2BAAB0A7" w14:textId="77777777" w:rsidR="00DB0460" w:rsidRP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>11. What is your race and/or ethnicity? Check all that apply.</w:t>
      </w:r>
    </w:p>
    <w:p w14:paraId="4E47C411" w14:textId="3AE34DB4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Non-Hispanic White</w:t>
      </w:r>
    </w:p>
    <w:p w14:paraId="3239B25E" w14:textId="3D28CF61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Black or African-American</w:t>
      </w:r>
    </w:p>
    <w:p w14:paraId="6A7C9317" w14:textId="61A87FAC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Asian/Pacific Islander</w:t>
      </w:r>
    </w:p>
    <w:p w14:paraId="4823DC7B" w14:textId="1836D59C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Hispanic or </w:t>
      </w:r>
      <w:proofErr w:type="spellStart"/>
      <w:r w:rsidRPr="00DB0460">
        <w:rPr>
          <w:sz w:val="20"/>
        </w:rPr>
        <w:t>Latinx</w:t>
      </w:r>
      <w:proofErr w:type="spellEnd"/>
      <w:r w:rsidRPr="00DB0460">
        <w:rPr>
          <w:sz w:val="20"/>
        </w:rPr>
        <w:t xml:space="preserve"> </w:t>
      </w:r>
    </w:p>
    <w:p w14:paraId="22CE2F94" w14:textId="0AAD7946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Native American/American Indian</w:t>
      </w:r>
    </w:p>
    <w:p w14:paraId="5B0412E3" w14:textId="3C121D5D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Other: ______ </w:t>
      </w:r>
    </w:p>
    <w:p w14:paraId="46556B4D" w14:textId="1DFD55B3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Prefer not to answer</w:t>
      </w:r>
    </w:p>
    <w:p w14:paraId="560244D5" w14:textId="77777777" w:rsidR="00DB0460" w:rsidRPr="00DB0460" w:rsidRDefault="00DB0460" w:rsidP="00DB0460">
      <w:pPr>
        <w:rPr>
          <w:sz w:val="20"/>
        </w:rPr>
      </w:pPr>
    </w:p>
    <w:p w14:paraId="1CC6DFAF" w14:textId="77777777" w:rsidR="006E69B7" w:rsidRDefault="006E69B7" w:rsidP="00DB0460">
      <w:pPr>
        <w:rPr>
          <w:b/>
          <w:sz w:val="20"/>
        </w:rPr>
      </w:pPr>
    </w:p>
    <w:p w14:paraId="0D175E27" w14:textId="77777777" w:rsidR="006E69B7" w:rsidRDefault="006E69B7" w:rsidP="00DB0460">
      <w:pPr>
        <w:rPr>
          <w:b/>
          <w:sz w:val="20"/>
        </w:rPr>
      </w:pPr>
    </w:p>
    <w:p w14:paraId="5E33F6BA" w14:textId="77777777" w:rsidR="006E69B7" w:rsidRDefault="006E69B7" w:rsidP="00DB0460">
      <w:pPr>
        <w:rPr>
          <w:b/>
          <w:sz w:val="20"/>
        </w:rPr>
      </w:pPr>
    </w:p>
    <w:p w14:paraId="66A1B0F2" w14:textId="77777777" w:rsidR="006E69B7" w:rsidRDefault="006E69B7" w:rsidP="00DB0460">
      <w:pPr>
        <w:rPr>
          <w:b/>
          <w:sz w:val="20"/>
        </w:rPr>
      </w:pPr>
    </w:p>
    <w:p w14:paraId="0D8B1040" w14:textId="77777777" w:rsidR="006E69B7" w:rsidRDefault="006E69B7" w:rsidP="00DB0460">
      <w:pPr>
        <w:rPr>
          <w:b/>
          <w:sz w:val="20"/>
        </w:rPr>
      </w:pPr>
    </w:p>
    <w:p w14:paraId="7E1AA4CA" w14:textId="77777777" w:rsidR="006E69B7" w:rsidRDefault="006E69B7" w:rsidP="00DB0460">
      <w:pPr>
        <w:rPr>
          <w:b/>
          <w:sz w:val="20"/>
        </w:rPr>
      </w:pPr>
    </w:p>
    <w:p w14:paraId="71B04EDF" w14:textId="77777777" w:rsidR="006E69B7" w:rsidRDefault="006E69B7" w:rsidP="00DB0460">
      <w:pPr>
        <w:rPr>
          <w:b/>
          <w:sz w:val="20"/>
        </w:rPr>
      </w:pPr>
    </w:p>
    <w:p w14:paraId="7D5B9236" w14:textId="77777777" w:rsidR="006E69B7" w:rsidRDefault="006E69B7" w:rsidP="00DB0460">
      <w:pPr>
        <w:rPr>
          <w:b/>
          <w:sz w:val="20"/>
        </w:rPr>
      </w:pPr>
    </w:p>
    <w:p w14:paraId="06AD811C" w14:textId="77777777" w:rsidR="006E69B7" w:rsidRDefault="006E69B7" w:rsidP="00DB0460">
      <w:pPr>
        <w:rPr>
          <w:b/>
          <w:sz w:val="20"/>
        </w:rPr>
      </w:pPr>
    </w:p>
    <w:p w14:paraId="076ACFBB" w14:textId="480A88DC" w:rsidR="006E69B7" w:rsidRDefault="00874049" w:rsidP="00DB0460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13F14" wp14:editId="68E65D28">
                <wp:simplePos x="0" y="0"/>
                <wp:positionH relativeFrom="column">
                  <wp:posOffset>5276850</wp:posOffset>
                </wp:positionH>
                <wp:positionV relativeFrom="paragraph">
                  <wp:posOffset>299085</wp:posOffset>
                </wp:positionV>
                <wp:extent cx="1533525" cy="904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B5BB5" w14:textId="6890C1E3" w:rsidR="00874049" w:rsidRDefault="00874049" w:rsidP="00874049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Your l</w:t>
                            </w:r>
                            <w:r w:rsidRPr="00874049">
                              <w:rPr>
                                <w:color w:val="FFFFFF" w:themeColor="background1"/>
                              </w:rPr>
                              <w:t>ogo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here</w:t>
                            </w:r>
                            <w:r w:rsidRPr="0087404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13F14" id="Rectangle 4" o:spid="_x0000_s1026" style="position:absolute;margin-left:415.5pt;margin-top:23.55pt;width:120.75pt;height:7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" fillcolor="black [3200]" strokecolor="black [1600]" strokeweight="2pt">
                <v:textbox>
                  <w:txbxContent>
                    <w:p w14:paraId="404B5BB5" w14:textId="6890C1E3" w:rsidR="00874049" w:rsidRDefault="00874049" w:rsidP="00874049">
                      <w:pPr>
                        <w:jc w:val="center"/>
                      </w:pPr>
                      <w:r>
                        <w:rPr>
                          <w:color w:val="FFFFFF" w:themeColor="background1"/>
                        </w:rPr>
                        <w:t xml:space="preserve"> Your l</w:t>
                      </w:r>
                      <w:r w:rsidRPr="00874049">
                        <w:rPr>
                          <w:color w:val="FFFFFF" w:themeColor="background1"/>
                        </w:rPr>
                        <w:t>ogo</w:t>
                      </w:r>
                      <w:r>
                        <w:rPr>
                          <w:color w:val="FFFFFF" w:themeColor="background1"/>
                        </w:rPr>
                        <w:t xml:space="preserve"> here</w:t>
                      </w:r>
                      <w:r w:rsidRPr="00874049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23A5A2F7" w14:textId="77777777" w:rsidR="006E69B7" w:rsidRDefault="006E69B7" w:rsidP="00DB0460">
      <w:pPr>
        <w:rPr>
          <w:b/>
          <w:sz w:val="20"/>
        </w:rPr>
      </w:pPr>
    </w:p>
    <w:p w14:paraId="02A67C67" w14:textId="77777777" w:rsidR="006E69B7" w:rsidRDefault="006E69B7" w:rsidP="00DB0460">
      <w:pPr>
        <w:rPr>
          <w:b/>
          <w:sz w:val="20"/>
        </w:rPr>
      </w:pPr>
    </w:p>
    <w:p w14:paraId="2260C842" w14:textId="77777777" w:rsidR="006E69B7" w:rsidRDefault="006E69B7" w:rsidP="00DB0460">
      <w:pPr>
        <w:rPr>
          <w:b/>
          <w:sz w:val="20"/>
        </w:rPr>
      </w:pPr>
    </w:p>
    <w:p w14:paraId="301793BE" w14:textId="47FF25FA" w:rsidR="00DB0460" w:rsidRP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 xml:space="preserve">12. What is your zip code: </w:t>
      </w:r>
    </w:p>
    <w:p w14:paraId="138BBD3D" w14:textId="1EF26C4C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>____ (</w:t>
      </w:r>
      <w:proofErr w:type="spellStart"/>
      <w:r w:rsidRPr="00DB0460">
        <w:rPr>
          <w:sz w:val="20"/>
        </w:rPr>
        <w:t>zipcode</w:t>
      </w:r>
      <w:proofErr w:type="spellEnd"/>
      <w:r w:rsidRPr="00DB0460">
        <w:rPr>
          <w:sz w:val="20"/>
        </w:rPr>
        <w:t xml:space="preserve"> 1)</w:t>
      </w:r>
    </w:p>
    <w:p w14:paraId="72E77F22" w14:textId="295B8EDE" w:rsidR="00DB0460" w:rsidRPr="00DB0460" w:rsidRDefault="00DB0460" w:rsidP="00DB0460">
      <w:pPr>
        <w:rPr>
          <w:sz w:val="20"/>
        </w:rPr>
      </w:pPr>
      <w:r w:rsidRPr="00DB0460">
        <w:rPr>
          <w:sz w:val="20"/>
        </w:rPr>
        <w:t xml:space="preserve">____ </w:t>
      </w:r>
      <w:r w:rsidR="00884661">
        <w:rPr>
          <w:sz w:val="20"/>
        </w:rPr>
        <w:t>(</w:t>
      </w:r>
      <w:proofErr w:type="spellStart"/>
      <w:r w:rsidR="00884661">
        <w:rPr>
          <w:sz w:val="20"/>
        </w:rPr>
        <w:t>zipcode</w:t>
      </w:r>
      <w:proofErr w:type="spellEnd"/>
      <w:r w:rsidR="00884661">
        <w:rPr>
          <w:sz w:val="20"/>
        </w:rPr>
        <w:t xml:space="preserve"> 2)</w:t>
      </w:r>
    </w:p>
    <w:p w14:paraId="7B07A352" w14:textId="76CC41E6" w:rsidR="00884661" w:rsidRPr="00DB0460" w:rsidRDefault="00884661" w:rsidP="00884661">
      <w:pPr>
        <w:rPr>
          <w:sz w:val="20"/>
        </w:rPr>
      </w:pPr>
      <w:r w:rsidRPr="00DB0460">
        <w:rPr>
          <w:sz w:val="20"/>
        </w:rPr>
        <w:t xml:space="preserve">____ </w:t>
      </w:r>
      <w:r>
        <w:rPr>
          <w:sz w:val="20"/>
        </w:rPr>
        <w:t>(</w:t>
      </w:r>
      <w:proofErr w:type="spellStart"/>
      <w:r>
        <w:rPr>
          <w:sz w:val="20"/>
        </w:rPr>
        <w:t>zipcode</w:t>
      </w:r>
      <w:proofErr w:type="spellEnd"/>
      <w:r>
        <w:rPr>
          <w:sz w:val="20"/>
        </w:rPr>
        <w:t xml:space="preserve"> 3)</w:t>
      </w:r>
    </w:p>
    <w:p w14:paraId="3C8705D1" w14:textId="77777777" w:rsidR="00884661" w:rsidRPr="00DB0460" w:rsidRDefault="00884661" w:rsidP="00884661">
      <w:pPr>
        <w:rPr>
          <w:sz w:val="20"/>
        </w:rPr>
      </w:pPr>
      <w:r w:rsidRPr="00DB0460">
        <w:rPr>
          <w:sz w:val="20"/>
        </w:rPr>
        <w:t>___ Other</w:t>
      </w:r>
      <w:proofErr w:type="gramStart"/>
      <w:r w:rsidRPr="00DB0460">
        <w:rPr>
          <w:sz w:val="20"/>
        </w:rPr>
        <w:t>:_</w:t>
      </w:r>
      <w:proofErr w:type="gramEnd"/>
      <w:r w:rsidRPr="00DB0460">
        <w:rPr>
          <w:sz w:val="20"/>
        </w:rPr>
        <w:t>_______________________</w:t>
      </w:r>
    </w:p>
    <w:p w14:paraId="599A9278" w14:textId="77777777" w:rsidR="00DB0460" w:rsidRPr="00DB0460" w:rsidRDefault="00DB0460" w:rsidP="00DB0460">
      <w:pPr>
        <w:rPr>
          <w:sz w:val="20"/>
        </w:rPr>
      </w:pPr>
    </w:p>
    <w:p w14:paraId="19F1E92E" w14:textId="0CBF4F79" w:rsid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 xml:space="preserve">13. Do you have any other question, comments and/or concerns about walking or biking in </w:t>
      </w:r>
      <w:r w:rsidR="00884661">
        <w:rPr>
          <w:b/>
          <w:sz w:val="20"/>
        </w:rPr>
        <w:t>[insert City here]</w:t>
      </w:r>
      <w:r w:rsidRPr="00DB0460">
        <w:rPr>
          <w:b/>
          <w:sz w:val="20"/>
        </w:rPr>
        <w:t>?</w:t>
      </w:r>
    </w:p>
    <w:p w14:paraId="15B96778" w14:textId="77777777" w:rsidR="00884661" w:rsidRPr="00DB0460" w:rsidRDefault="00884661" w:rsidP="00DB0460">
      <w:pPr>
        <w:rPr>
          <w:sz w:val="20"/>
        </w:rPr>
      </w:pPr>
    </w:p>
    <w:p w14:paraId="708B3D2F" w14:textId="1A6667A4" w:rsidR="00DB0460" w:rsidRDefault="00DB0460" w:rsidP="00DB0460">
      <w:pPr>
        <w:pBdr>
          <w:top w:val="single" w:sz="12" w:space="1" w:color="auto"/>
          <w:bottom w:val="single" w:sz="12" w:space="1" w:color="auto"/>
        </w:pBdr>
        <w:rPr>
          <w:b/>
          <w:sz w:val="20"/>
        </w:rPr>
      </w:pPr>
    </w:p>
    <w:p w14:paraId="3127ABA2" w14:textId="77777777" w:rsidR="00884661" w:rsidRPr="00DB0460" w:rsidRDefault="00884661" w:rsidP="00884661">
      <w:pPr>
        <w:rPr>
          <w:sz w:val="20"/>
        </w:rPr>
      </w:pPr>
    </w:p>
    <w:p w14:paraId="65A2C9E1" w14:textId="6FCB465A" w:rsidR="00884661" w:rsidRPr="00DB0460" w:rsidRDefault="00884661" w:rsidP="00DB0460">
      <w:pPr>
        <w:pBdr>
          <w:top w:val="single" w:sz="12" w:space="1" w:color="auto"/>
          <w:bottom w:val="single" w:sz="12" w:space="1" w:color="auto"/>
        </w:pBdr>
        <w:rPr>
          <w:b/>
          <w:sz w:val="20"/>
        </w:rPr>
      </w:pPr>
    </w:p>
    <w:p w14:paraId="78843E3D" w14:textId="77777777" w:rsidR="006E69B7" w:rsidRDefault="006E69B7" w:rsidP="00DB0460">
      <w:pPr>
        <w:rPr>
          <w:b/>
          <w:sz w:val="20"/>
        </w:rPr>
      </w:pPr>
    </w:p>
    <w:p w14:paraId="5022DC4A" w14:textId="722451BF" w:rsidR="00884661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 xml:space="preserve">14. </w:t>
      </w:r>
      <w:r w:rsidR="006E69B7">
        <w:rPr>
          <w:b/>
          <w:sz w:val="20"/>
        </w:rPr>
        <w:t xml:space="preserve">[If applicable] </w:t>
      </w:r>
      <w:r w:rsidRPr="00DB0460">
        <w:rPr>
          <w:b/>
          <w:sz w:val="20"/>
        </w:rPr>
        <w:t>If you would like to be entered into the raffle to win a prize, please provide your email address or phone number.</w:t>
      </w:r>
    </w:p>
    <w:p w14:paraId="162407B7" w14:textId="2FE06F84" w:rsidR="00DB0460" w:rsidRPr="00DB0460" w:rsidRDefault="00DB0460" w:rsidP="00DB0460">
      <w:pPr>
        <w:rPr>
          <w:b/>
          <w:sz w:val="20"/>
        </w:rPr>
      </w:pPr>
      <w:r w:rsidRPr="00DB0460">
        <w:rPr>
          <w:b/>
          <w:sz w:val="20"/>
        </w:rPr>
        <w:t xml:space="preserve"> </w:t>
      </w:r>
    </w:p>
    <w:p w14:paraId="56715C9A" w14:textId="77777777" w:rsidR="00884661" w:rsidRDefault="00884661" w:rsidP="00884661">
      <w:pPr>
        <w:pBdr>
          <w:top w:val="single" w:sz="12" w:space="1" w:color="auto"/>
          <w:bottom w:val="single" w:sz="12" w:space="1" w:color="auto"/>
        </w:pBdr>
        <w:rPr>
          <w:b/>
          <w:sz w:val="20"/>
        </w:rPr>
      </w:pPr>
    </w:p>
    <w:p w14:paraId="55FA51FE" w14:textId="77777777" w:rsidR="00884661" w:rsidRPr="00DB0460" w:rsidRDefault="00884661" w:rsidP="00884661">
      <w:pPr>
        <w:rPr>
          <w:sz w:val="20"/>
        </w:rPr>
      </w:pPr>
    </w:p>
    <w:p w14:paraId="7F285323" w14:textId="77777777" w:rsidR="00884661" w:rsidRDefault="00884661" w:rsidP="00884661">
      <w:pPr>
        <w:pBdr>
          <w:top w:val="single" w:sz="12" w:space="1" w:color="auto"/>
          <w:bottom w:val="single" w:sz="12" w:space="1" w:color="auto"/>
        </w:pBdr>
        <w:rPr>
          <w:b/>
          <w:sz w:val="20"/>
        </w:rPr>
      </w:pPr>
    </w:p>
    <w:p w14:paraId="4FC06D4C" w14:textId="1A99F265" w:rsidR="006E69B7" w:rsidRDefault="006E69B7" w:rsidP="00DB0460">
      <w:pPr>
        <w:suppressAutoHyphens w:val="0"/>
        <w:autoSpaceDE/>
        <w:autoSpaceDN/>
        <w:adjustRightInd/>
        <w:spacing w:after="200" w:line="276" w:lineRule="auto"/>
        <w:textAlignment w:val="auto"/>
      </w:pPr>
    </w:p>
    <w:sectPr w:rsidR="006E69B7" w:rsidSect="00DB0460">
      <w:type w:val="continuous"/>
      <w:pgSz w:w="12240" w:h="15840"/>
      <w:pgMar w:top="1584" w:right="720" w:bottom="1440" w:left="720" w:header="720" w:footer="720" w:gutter="0"/>
      <w:cols w:num="2"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F250477" w16cex:dateUtc="2021-10-11T21:08:49.877Z"/>
  <w16cex:commentExtensible w16cex:durableId="72589551" w16cex:dateUtc="2021-10-13T16:08:07.697Z"/>
  <w16cex:commentExtensible w16cex:durableId="495E118D" w16cex:dateUtc="2021-10-13T16:08:39.539Z"/>
  <w16cex:commentExtensible w16cex:durableId="3DCB5B34" w16cex:dateUtc="2021-10-13T16:16:05.771Z"/>
  <w16cex:commentExtensible w16cex:durableId="05FA38E5" w16cex:dateUtc="2021-10-13T16:18:00.079Z"/>
  <w16cex:commentExtensible w16cex:durableId="7E1041E4" w16cex:dateUtc="2021-10-13T16:42:09.31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2806FDF" w16cid:durableId="210A387B"/>
  <w16cid:commentId w16cid:paraId="72F9712C" w16cid:durableId="210A3AE3"/>
  <w16cid:commentId w16cid:paraId="5067B205" w16cid:durableId="210A37C6"/>
  <w16cid:commentId w16cid:paraId="4E2B6D45" w16cid:durableId="210A384A"/>
  <w16cid:commentId w16cid:paraId="06E91962" w16cid:durableId="210A3773"/>
  <w16cid:commentId w16cid:paraId="063E36B0" w16cid:durableId="210A370F"/>
  <w16cid:commentId w16cid:paraId="4879B9DD" w16cid:durableId="210A36EC"/>
  <w16cid:commentId w16cid:paraId="0971FD33" w16cid:durableId="210A3740"/>
  <w16cid:commentId w16cid:paraId="3F1E5DF1" w16cid:durableId="210A36ED"/>
  <w16cid:commentId w16cid:paraId="3B92D9BD" w16cid:durableId="210A3956"/>
  <w16cid:commentId w16cid:paraId="6C0A044B" w16cid:durableId="3F250477"/>
  <w16cid:commentId w16cid:paraId="7334EE20" w16cid:durableId="72589551"/>
  <w16cid:commentId w16cid:paraId="55651434" w16cid:durableId="495E118D"/>
  <w16cid:commentId w16cid:paraId="1173A6D4" w16cid:durableId="3DCB5B34"/>
  <w16cid:commentId w16cid:paraId="7A2AB4B7" w16cid:durableId="05FA38E5"/>
  <w16cid:commentId w16cid:paraId="2288395F" w16cid:durableId="7E1041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D3120" w14:textId="77777777" w:rsidR="00712877" w:rsidRDefault="00712877" w:rsidP="00850400">
      <w:r>
        <w:separator/>
      </w:r>
    </w:p>
    <w:p w14:paraId="64C26BDE" w14:textId="77777777" w:rsidR="00712877" w:rsidRDefault="00712877" w:rsidP="00850400"/>
    <w:p w14:paraId="11B11C49" w14:textId="77777777" w:rsidR="00712877" w:rsidRDefault="00712877"/>
    <w:p w14:paraId="5296E0EE" w14:textId="77777777" w:rsidR="00712877" w:rsidRDefault="00712877"/>
  </w:endnote>
  <w:endnote w:type="continuationSeparator" w:id="0">
    <w:p w14:paraId="0A379A62" w14:textId="77777777" w:rsidR="00712877" w:rsidRDefault="00712877" w:rsidP="00850400">
      <w:r>
        <w:continuationSeparator/>
      </w:r>
    </w:p>
    <w:p w14:paraId="122A5169" w14:textId="77777777" w:rsidR="00712877" w:rsidRDefault="00712877" w:rsidP="00850400"/>
    <w:p w14:paraId="7C81E3C6" w14:textId="77777777" w:rsidR="00712877" w:rsidRDefault="00712877"/>
    <w:p w14:paraId="1E0C1516" w14:textId="77777777" w:rsidR="00712877" w:rsidRDefault="007128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aleway Black">
    <w:altName w:val="Franklin Gothic Heavy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">
    <w:altName w:val="Segoe Script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Pr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 Pro Medium">
    <w:panose1 w:val="020B0604020101020102"/>
    <w:charset w:val="00"/>
    <w:family w:val="swiss"/>
    <w:notTrueType/>
    <w:pitch w:val="variable"/>
    <w:sig w:usb0="A00002BF" w:usb1="4000207B" w:usb2="00000008" w:usb3="00000000" w:csb0="00000097" w:csb1="00000000"/>
  </w:font>
  <w:font w:name="NewJuneBold">
    <w:panose1 w:val="02000503040000020004"/>
    <w:charset w:val="00"/>
    <w:family w:val="auto"/>
    <w:pitch w:val="variable"/>
    <w:sig w:usb0="800000AF" w:usb1="4000204A" w:usb2="00000000" w:usb3="00000000" w:csb0="00000001" w:csb1="00000000"/>
  </w:font>
  <w:font w:name="DIN Pro Regular">
    <w:panose1 w:val="020B0504020101020102"/>
    <w:charset w:val="00"/>
    <w:family w:val="swiss"/>
    <w:notTrueType/>
    <w:pitch w:val="variable"/>
    <w:sig w:usb0="A00002BF" w:usb1="4000207B" w:usb2="00000008" w:usb3="00000000" w:csb0="00000097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NewJuneRegular">
    <w:panose1 w:val="02000506040000020004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C7331" w14:textId="77777777" w:rsidR="00367842" w:rsidRDefault="008B3240" w:rsidP="00A866C1">
    <w:pPr>
      <w:tabs>
        <w:tab w:val="right" w:pos="10800"/>
      </w:tabs>
    </w:pPr>
    <w:r>
      <w:pict w14:anchorId="3EACCF24">
        <v:rect id="_x0000_i1025" style="width:0;height:1.5pt" o:hralign="center" o:hrstd="t" o:hr="t" fillcolor="#a0a0a0" stroked="f"/>
      </w:pict>
    </w:r>
  </w:p>
  <w:p w14:paraId="5C891A5E" w14:textId="75289B0A" w:rsidR="003B3161" w:rsidRPr="006E69B7" w:rsidRDefault="006E69B7" w:rsidP="006E69B7">
    <w:pPr>
      <w:tabs>
        <w:tab w:val="right" w:pos="10800"/>
      </w:tabs>
      <w:jc w:val="center"/>
      <w:rPr>
        <w:rFonts w:ascii="NewJuneBold" w:hAnsi="NewJuneBold"/>
        <w:noProof/>
        <w:sz w:val="20"/>
      </w:rPr>
    </w:pPr>
    <w:r w:rsidRPr="006E69B7">
      <w:rPr>
        <w:rFonts w:ascii="NewJuneBold" w:hAnsi="NewJuneBold"/>
        <w:noProof/>
        <w:sz w:val="20"/>
      </w:rPr>
      <w:t>Next Page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33783" w14:textId="755C0805" w:rsidR="00367842" w:rsidRDefault="00B56761" w:rsidP="002C3721">
    <w:pPr>
      <w:jc w:val="right"/>
    </w:pPr>
    <w:r w:rsidRPr="00BD528B">
      <w:rPr>
        <w:rFonts w:ascii="Gill Sans MT Condensed" w:hAnsi="Gill Sans MT Condensed"/>
        <w:noProof/>
        <w:color w:val="FFFFFF" w:themeColor="background1"/>
        <w:szCs w:val="24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6ACAFE3" wp14:editId="79F3B74F">
              <wp:simplePos x="0" y="0"/>
              <wp:positionH relativeFrom="column">
                <wp:posOffset>-460075</wp:posOffset>
              </wp:positionH>
              <wp:positionV relativeFrom="paragraph">
                <wp:posOffset>355001</wp:posOffset>
              </wp:positionV>
              <wp:extent cx="7772400" cy="27432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74320"/>
                      </a:xfrm>
                      <a:prstGeom prst="rect">
                        <a:avLst/>
                      </a:prstGeom>
                      <a:solidFill>
                        <a:srgbClr val="83B3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98A6FCA">
            <v:rect id="Rectangle 16" style="position:absolute;margin-left:-36.25pt;margin-top:27.95pt;width:612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3b341" stroked="f" strokeweight="2pt" w14:anchorId="1D8065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5B92A" w14:textId="77777777" w:rsidR="00712877" w:rsidRDefault="00712877" w:rsidP="00850400">
      <w:r>
        <w:separator/>
      </w:r>
    </w:p>
    <w:p w14:paraId="21DD4E69" w14:textId="77777777" w:rsidR="00712877" w:rsidRDefault="00712877" w:rsidP="00850400"/>
    <w:p w14:paraId="4215D6EE" w14:textId="77777777" w:rsidR="00712877" w:rsidRDefault="00712877"/>
    <w:p w14:paraId="5AE3388F" w14:textId="77777777" w:rsidR="00712877" w:rsidRDefault="00712877"/>
  </w:footnote>
  <w:footnote w:type="continuationSeparator" w:id="0">
    <w:p w14:paraId="72E7AE8B" w14:textId="77777777" w:rsidR="00712877" w:rsidRDefault="00712877" w:rsidP="00850400">
      <w:r>
        <w:continuationSeparator/>
      </w:r>
    </w:p>
    <w:p w14:paraId="3D1FF4BF" w14:textId="77777777" w:rsidR="00712877" w:rsidRDefault="00712877" w:rsidP="00850400"/>
    <w:p w14:paraId="0DFD0CBF" w14:textId="77777777" w:rsidR="00712877" w:rsidRDefault="00712877"/>
    <w:p w14:paraId="3FDEA832" w14:textId="77777777" w:rsidR="00712877" w:rsidRDefault="007128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85862" w14:textId="2E69A32D" w:rsidR="00367842" w:rsidRDefault="00AF7F8C" w:rsidP="0026758E">
    <w:pPr>
      <w:pStyle w:val="Header"/>
      <w:jc w:val="right"/>
      <w:rPr>
        <w:rFonts w:ascii="Gill Sans MT Condensed" w:hAnsi="Gill Sans MT Condensed"/>
        <w:noProof/>
        <w:color w:val="FFFFFF" w:themeColor="background1"/>
        <w:szCs w:val="24"/>
      </w:rPr>
    </w:pPr>
    <w:r>
      <w:rPr>
        <w:rFonts w:ascii="Gill Sans MT Condensed" w:hAnsi="Gill Sans MT Condensed"/>
        <w:noProof/>
        <w:color w:val="FFFFFF" w:themeColor="background1"/>
        <w:szCs w:val="24"/>
      </w:rPr>
      <w:drawing>
        <wp:inline distT="0" distB="0" distL="0" distR="0" wp14:anchorId="7696EFA3" wp14:editId="08EAAFDF">
          <wp:extent cx="1771650" cy="476250"/>
          <wp:effectExtent l="0" t="0" r="0" b="0"/>
          <wp:docPr id="3" name="Picture 3" descr="SCAG_GoHuman_Logo_Horizontal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AG_GoHuman_Logo_Horizontal_EN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54C4C3" w14:textId="77777777" w:rsidR="0026758E" w:rsidRDefault="0026758E" w:rsidP="0026758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6E2A4" w14:textId="143ED500" w:rsidR="00367842" w:rsidRDefault="00367842">
    <w:pPr>
      <w:pStyle w:val="Header"/>
    </w:pPr>
  </w:p>
  <w:p w14:paraId="41A18971" w14:textId="038AEC28" w:rsidR="00367842" w:rsidRDefault="00367842" w:rsidP="0026758E">
    <w:pPr>
      <w:jc w:val="right"/>
    </w:pPr>
  </w:p>
  <w:p w14:paraId="6D228D83" w14:textId="77777777" w:rsidR="00367842" w:rsidRDefault="003678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E7DAC"/>
    <w:multiLevelType w:val="hybridMultilevel"/>
    <w:tmpl w:val="25B2A7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7210B"/>
    <w:multiLevelType w:val="hybridMultilevel"/>
    <w:tmpl w:val="977016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E07EB"/>
    <w:multiLevelType w:val="hybridMultilevel"/>
    <w:tmpl w:val="0A9C42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C6718"/>
    <w:multiLevelType w:val="hybridMultilevel"/>
    <w:tmpl w:val="85BE62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C8245A"/>
    <w:multiLevelType w:val="hybridMultilevel"/>
    <w:tmpl w:val="AD5076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E296C"/>
    <w:multiLevelType w:val="hybridMultilevel"/>
    <w:tmpl w:val="BBD426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1MDA1NjM2N7MwNDBR0lEKTi0uzszPAykwrQUASybudywAAAA="/>
  </w:docVars>
  <w:rsids>
    <w:rsidRoot w:val="005B7108"/>
    <w:rsid w:val="00015AE5"/>
    <w:rsid w:val="0001729B"/>
    <w:rsid w:val="00022D08"/>
    <w:rsid w:val="00032944"/>
    <w:rsid w:val="000334D3"/>
    <w:rsid w:val="00044012"/>
    <w:rsid w:val="00045D58"/>
    <w:rsid w:val="00047A59"/>
    <w:rsid w:val="00047EF9"/>
    <w:rsid w:val="000524F0"/>
    <w:rsid w:val="0005253B"/>
    <w:rsid w:val="0005504C"/>
    <w:rsid w:val="00072C5C"/>
    <w:rsid w:val="0007317B"/>
    <w:rsid w:val="000815B1"/>
    <w:rsid w:val="00081833"/>
    <w:rsid w:val="00085721"/>
    <w:rsid w:val="0008578D"/>
    <w:rsid w:val="0008591B"/>
    <w:rsid w:val="00086696"/>
    <w:rsid w:val="00090EEF"/>
    <w:rsid w:val="000A6EF0"/>
    <w:rsid w:val="000B0BFE"/>
    <w:rsid w:val="000B6E9A"/>
    <w:rsid w:val="000B7D0F"/>
    <w:rsid w:val="000C14AF"/>
    <w:rsid w:val="000E7A53"/>
    <w:rsid w:val="000F14B3"/>
    <w:rsid w:val="000F7AA9"/>
    <w:rsid w:val="00113861"/>
    <w:rsid w:val="00126436"/>
    <w:rsid w:val="001449F2"/>
    <w:rsid w:val="001454C4"/>
    <w:rsid w:val="001603DF"/>
    <w:rsid w:val="0016457C"/>
    <w:rsid w:val="00165642"/>
    <w:rsid w:val="0016688A"/>
    <w:rsid w:val="001713A8"/>
    <w:rsid w:val="0018269B"/>
    <w:rsid w:val="001851C2"/>
    <w:rsid w:val="00187DC7"/>
    <w:rsid w:val="00193F49"/>
    <w:rsid w:val="001A138C"/>
    <w:rsid w:val="001A311C"/>
    <w:rsid w:val="001B4052"/>
    <w:rsid w:val="001C2940"/>
    <w:rsid w:val="001C4478"/>
    <w:rsid w:val="001D1AEF"/>
    <w:rsid w:val="001D3827"/>
    <w:rsid w:val="001D3C59"/>
    <w:rsid w:val="001F69A9"/>
    <w:rsid w:val="00207DB8"/>
    <w:rsid w:val="00211A9B"/>
    <w:rsid w:val="00217387"/>
    <w:rsid w:val="002247B3"/>
    <w:rsid w:val="00231038"/>
    <w:rsid w:val="00235045"/>
    <w:rsid w:val="00236258"/>
    <w:rsid w:val="0025279D"/>
    <w:rsid w:val="00256C79"/>
    <w:rsid w:val="002572AE"/>
    <w:rsid w:val="00265CDD"/>
    <w:rsid w:val="002663AA"/>
    <w:rsid w:val="0026758E"/>
    <w:rsid w:val="002725D1"/>
    <w:rsid w:val="0029068A"/>
    <w:rsid w:val="00291E6F"/>
    <w:rsid w:val="00293717"/>
    <w:rsid w:val="00293DD7"/>
    <w:rsid w:val="00296C77"/>
    <w:rsid w:val="002A09B7"/>
    <w:rsid w:val="002A5BA9"/>
    <w:rsid w:val="002A7E27"/>
    <w:rsid w:val="002B4949"/>
    <w:rsid w:val="002BB87E"/>
    <w:rsid w:val="002C1C32"/>
    <w:rsid w:val="002C3721"/>
    <w:rsid w:val="002C650D"/>
    <w:rsid w:val="002D3A99"/>
    <w:rsid w:val="00304817"/>
    <w:rsid w:val="00306E1B"/>
    <w:rsid w:val="00312F49"/>
    <w:rsid w:val="00317D92"/>
    <w:rsid w:val="003204A5"/>
    <w:rsid w:val="0032604F"/>
    <w:rsid w:val="0033172D"/>
    <w:rsid w:val="0033425D"/>
    <w:rsid w:val="00354AE0"/>
    <w:rsid w:val="0036061A"/>
    <w:rsid w:val="00362AEB"/>
    <w:rsid w:val="003630C8"/>
    <w:rsid w:val="00364334"/>
    <w:rsid w:val="00367842"/>
    <w:rsid w:val="00373F77"/>
    <w:rsid w:val="00380749"/>
    <w:rsid w:val="003828D0"/>
    <w:rsid w:val="003875E3"/>
    <w:rsid w:val="0038786F"/>
    <w:rsid w:val="003922DD"/>
    <w:rsid w:val="00394643"/>
    <w:rsid w:val="003B3161"/>
    <w:rsid w:val="003B4B35"/>
    <w:rsid w:val="003B66C6"/>
    <w:rsid w:val="003B6DAF"/>
    <w:rsid w:val="003B73D3"/>
    <w:rsid w:val="003C140F"/>
    <w:rsid w:val="003C428F"/>
    <w:rsid w:val="003D03F8"/>
    <w:rsid w:val="003D049B"/>
    <w:rsid w:val="003D6B60"/>
    <w:rsid w:val="003E1851"/>
    <w:rsid w:val="003F0B9A"/>
    <w:rsid w:val="003F5F40"/>
    <w:rsid w:val="003F72A4"/>
    <w:rsid w:val="00400125"/>
    <w:rsid w:val="00403061"/>
    <w:rsid w:val="00412459"/>
    <w:rsid w:val="004256F8"/>
    <w:rsid w:val="00427F55"/>
    <w:rsid w:val="00433344"/>
    <w:rsid w:val="00436A90"/>
    <w:rsid w:val="00447764"/>
    <w:rsid w:val="00447AD6"/>
    <w:rsid w:val="00447DE5"/>
    <w:rsid w:val="00452145"/>
    <w:rsid w:val="00456566"/>
    <w:rsid w:val="00464301"/>
    <w:rsid w:val="00466A98"/>
    <w:rsid w:val="004715EF"/>
    <w:rsid w:val="00474FB5"/>
    <w:rsid w:val="00482DF0"/>
    <w:rsid w:val="00487BAC"/>
    <w:rsid w:val="00490C65"/>
    <w:rsid w:val="00492B3F"/>
    <w:rsid w:val="004A75D0"/>
    <w:rsid w:val="004B31D8"/>
    <w:rsid w:val="004C0286"/>
    <w:rsid w:val="004E1F7A"/>
    <w:rsid w:val="004E6F87"/>
    <w:rsid w:val="004F275A"/>
    <w:rsid w:val="00500B78"/>
    <w:rsid w:val="005146FA"/>
    <w:rsid w:val="0052591A"/>
    <w:rsid w:val="00526BAE"/>
    <w:rsid w:val="00526D0C"/>
    <w:rsid w:val="00533E6E"/>
    <w:rsid w:val="00536517"/>
    <w:rsid w:val="0054737E"/>
    <w:rsid w:val="005530E5"/>
    <w:rsid w:val="005639EB"/>
    <w:rsid w:val="0056488C"/>
    <w:rsid w:val="005736CB"/>
    <w:rsid w:val="00573883"/>
    <w:rsid w:val="005909BA"/>
    <w:rsid w:val="00593A99"/>
    <w:rsid w:val="0059659A"/>
    <w:rsid w:val="005A1285"/>
    <w:rsid w:val="005B7108"/>
    <w:rsid w:val="005C0922"/>
    <w:rsid w:val="005C212A"/>
    <w:rsid w:val="005C34EF"/>
    <w:rsid w:val="005D1601"/>
    <w:rsid w:val="005D2608"/>
    <w:rsid w:val="005E3797"/>
    <w:rsid w:val="005E54BF"/>
    <w:rsid w:val="005E783A"/>
    <w:rsid w:val="00636FB6"/>
    <w:rsid w:val="00657244"/>
    <w:rsid w:val="0065796A"/>
    <w:rsid w:val="0066075C"/>
    <w:rsid w:val="00660F7E"/>
    <w:rsid w:val="00661F4D"/>
    <w:rsid w:val="00664FAE"/>
    <w:rsid w:val="006658AE"/>
    <w:rsid w:val="00672AE4"/>
    <w:rsid w:val="00673DFB"/>
    <w:rsid w:val="006764D2"/>
    <w:rsid w:val="00681F77"/>
    <w:rsid w:val="00690989"/>
    <w:rsid w:val="00692C44"/>
    <w:rsid w:val="00692E59"/>
    <w:rsid w:val="006B001A"/>
    <w:rsid w:val="006B5051"/>
    <w:rsid w:val="006C0101"/>
    <w:rsid w:val="006C1F4E"/>
    <w:rsid w:val="006C70A4"/>
    <w:rsid w:val="006D717C"/>
    <w:rsid w:val="006E42BF"/>
    <w:rsid w:val="006E69B7"/>
    <w:rsid w:val="006F153F"/>
    <w:rsid w:val="00701A75"/>
    <w:rsid w:val="0070745C"/>
    <w:rsid w:val="00710576"/>
    <w:rsid w:val="00712877"/>
    <w:rsid w:val="0072393F"/>
    <w:rsid w:val="0072596F"/>
    <w:rsid w:val="00731473"/>
    <w:rsid w:val="00744831"/>
    <w:rsid w:val="00755C53"/>
    <w:rsid w:val="0075665F"/>
    <w:rsid w:val="0077215C"/>
    <w:rsid w:val="00775B13"/>
    <w:rsid w:val="00783192"/>
    <w:rsid w:val="00785848"/>
    <w:rsid w:val="00797830"/>
    <w:rsid w:val="0079791D"/>
    <w:rsid w:val="007C5C65"/>
    <w:rsid w:val="007C7E13"/>
    <w:rsid w:val="007D2954"/>
    <w:rsid w:val="007D6B97"/>
    <w:rsid w:val="007E7D83"/>
    <w:rsid w:val="007F00AD"/>
    <w:rsid w:val="00800392"/>
    <w:rsid w:val="0080069C"/>
    <w:rsid w:val="00800E28"/>
    <w:rsid w:val="00812B8F"/>
    <w:rsid w:val="00822723"/>
    <w:rsid w:val="00830F5C"/>
    <w:rsid w:val="00832DAC"/>
    <w:rsid w:val="008349BB"/>
    <w:rsid w:val="00835B8D"/>
    <w:rsid w:val="00841A2F"/>
    <w:rsid w:val="00847C45"/>
    <w:rsid w:val="00850400"/>
    <w:rsid w:val="0085311E"/>
    <w:rsid w:val="00857E0C"/>
    <w:rsid w:val="0086227A"/>
    <w:rsid w:val="00863359"/>
    <w:rsid w:val="00874049"/>
    <w:rsid w:val="00876851"/>
    <w:rsid w:val="00881F14"/>
    <w:rsid w:val="00884661"/>
    <w:rsid w:val="00897B23"/>
    <w:rsid w:val="008A4BA1"/>
    <w:rsid w:val="008B0D8B"/>
    <w:rsid w:val="008B3240"/>
    <w:rsid w:val="008C4750"/>
    <w:rsid w:val="008D240D"/>
    <w:rsid w:val="00901905"/>
    <w:rsid w:val="0090198B"/>
    <w:rsid w:val="00903FEC"/>
    <w:rsid w:val="0091102A"/>
    <w:rsid w:val="00924F7E"/>
    <w:rsid w:val="00926EEB"/>
    <w:rsid w:val="009374F4"/>
    <w:rsid w:val="00953321"/>
    <w:rsid w:val="00956CE0"/>
    <w:rsid w:val="009635A5"/>
    <w:rsid w:val="00970579"/>
    <w:rsid w:val="00994536"/>
    <w:rsid w:val="00995014"/>
    <w:rsid w:val="0099549A"/>
    <w:rsid w:val="009B5E5D"/>
    <w:rsid w:val="009B79E2"/>
    <w:rsid w:val="009C291E"/>
    <w:rsid w:val="009C7977"/>
    <w:rsid w:val="009D69C0"/>
    <w:rsid w:val="009D7DA2"/>
    <w:rsid w:val="009E2CBA"/>
    <w:rsid w:val="009E5637"/>
    <w:rsid w:val="009F562D"/>
    <w:rsid w:val="00A03459"/>
    <w:rsid w:val="00A27C91"/>
    <w:rsid w:val="00A336C2"/>
    <w:rsid w:val="00A44F4E"/>
    <w:rsid w:val="00A51D85"/>
    <w:rsid w:val="00A5229B"/>
    <w:rsid w:val="00A52CF4"/>
    <w:rsid w:val="00A54CA3"/>
    <w:rsid w:val="00A55191"/>
    <w:rsid w:val="00A60314"/>
    <w:rsid w:val="00A61552"/>
    <w:rsid w:val="00A70E74"/>
    <w:rsid w:val="00A81382"/>
    <w:rsid w:val="00A866C1"/>
    <w:rsid w:val="00A867CE"/>
    <w:rsid w:val="00A90256"/>
    <w:rsid w:val="00A950BD"/>
    <w:rsid w:val="00A96497"/>
    <w:rsid w:val="00AA0D06"/>
    <w:rsid w:val="00AB485E"/>
    <w:rsid w:val="00AB71E6"/>
    <w:rsid w:val="00AC27FC"/>
    <w:rsid w:val="00AC5DBA"/>
    <w:rsid w:val="00AC7AD3"/>
    <w:rsid w:val="00AD3D01"/>
    <w:rsid w:val="00AF292A"/>
    <w:rsid w:val="00AF40D5"/>
    <w:rsid w:val="00AF7F8C"/>
    <w:rsid w:val="00B10938"/>
    <w:rsid w:val="00B1363B"/>
    <w:rsid w:val="00B14D91"/>
    <w:rsid w:val="00B23932"/>
    <w:rsid w:val="00B278FD"/>
    <w:rsid w:val="00B309B5"/>
    <w:rsid w:val="00B35440"/>
    <w:rsid w:val="00B43C86"/>
    <w:rsid w:val="00B464BB"/>
    <w:rsid w:val="00B56761"/>
    <w:rsid w:val="00B76945"/>
    <w:rsid w:val="00B77C97"/>
    <w:rsid w:val="00B81DAB"/>
    <w:rsid w:val="00BA36A2"/>
    <w:rsid w:val="00BC1600"/>
    <w:rsid w:val="00BD4E54"/>
    <w:rsid w:val="00BD528B"/>
    <w:rsid w:val="00BD586F"/>
    <w:rsid w:val="00BD64CD"/>
    <w:rsid w:val="00BE1E54"/>
    <w:rsid w:val="00BE77E0"/>
    <w:rsid w:val="00BF3BA3"/>
    <w:rsid w:val="00BF4215"/>
    <w:rsid w:val="00BF6B49"/>
    <w:rsid w:val="00BF7605"/>
    <w:rsid w:val="00C010EB"/>
    <w:rsid w:val="00C04A28"/>
    <w:rsid w:val="00C107F8"/>
    <w:rsid w:val="00C236CB"/>
    <w:rsid w:val="00C256BE"/>
    <w:rsid w:val="00C30210"/>
    <w:rsid w:val="00C34157"/>
    <w:rsid w:val="00C3467A"/>
    <w:rsid w:val="00C35150"/>
    <w:rsid w:val="00C409F2"/>
    <w:rsid w:val="00C4233C"/>
    <w:rsid w:val="00C514F8"/>
    <w:rsid w:val="00C60D14"/>
    <w:rsid w:val="00C63D92"/>
    <w:rsid w:val="00C74AED"/>
    <w:rsid w:val="00C95FD1"/>
    <w:rsid w:val="00C962C5"/>
    <w:rsid w:val="00C97146"/>
    <w:rsid w:val="00CA508E"/>
    <w:rsid w:val="00CA6243"/>
    <w:rsid w:val="00CA7AF6"/>
    <w:rsid w:val="00CB21FB"/>
    <w:rsid w:val="00CB3D42"/>
    <w:rsid w:val="00CC23C1"/>
    <w:rsid w:val="00CD4C87"/>
    <w:rsid w:val="00CD7DA7"/>
    <w:rsid w:val="00CE1A17"/>
    <w:rsid w:val="00CF11CB"/>
    <w:rsid w:val="00CF4B41"/>
    <w:rsid w:val="00CF615D"/>
    <w:rsid w:val="00D01A0D"/>
    <w:rsid w:val="00D02C12"/>
    <w:rsid w:val="00D10461"/>
    <w:rsid w:val="00D13931"/>
    <w:rsid w:val="00D3089D"/>
    <w:rsid w:val="00D47022"/>
    <w:rsid w:val="00D51870"/>
    <w:rsid w:val="00D54317"/>
    <w:rsid w:val="00D67D38"/>
    <w:rsid w:val="00D73494"/>
    <w:rsid w:val="00D73F1B"/>
    <w:rsid w:val="00D805D0"/>
    <w:rsid w:val="00D8418C"/>
    <w:rsid w:val="00D9029F"/>
    <w:rsid w:val="00D9130B"/>
    <w:rsid w:val="00DA023E"/>
    <w:rsid w:val="00DA2C39"/>
    <w:rsid w:val="00DB0460"/>
    <w:rsid w:val="00DB6D04"/>
    <w:rsid w:val="00DB7F97"/>
    <w:rsid w:val="00DC241C"/>
    <w:rsid w:val="00DD69C1"/>
    <w:rsid w:val="00DE5579"/>
    <w:rsid w:val="00DF28A2"/>
    <w:rsid w:val="00DF2E30"/>
    <w:rsid w:val="00DF33B8"/>
    <w:rsid w:val="00DF563A"/>
    <w:rsid w:val="00E04E5F"/>
    <w:rsid w:val="00E21312"/>
    <w:rsid w:val="00E31CAF"/>
    <w:rsid w:val="00E3749B"/>
    <w:rsid w:val="00E433B3"/>
    <w:rsid w:val="00E47DCC"/>
    <w:rsid w:val="00E55989"/>
    <w:rsid w:val="00E56F2C"/>
    <w:rsid w:val="00E70096"/>
    <w:rsid w:val="00E70AB6"/>
    <w:rsid w:val="00E713D4"/>
    <w:rsid w:val="00E860F2"/>
    <w:rsid w:val="00E90375"/>
    <w:rsid w:val="00E94872"/>
    <w:rsid w:val="00E9673B"/>
    <w:rsid w:val="00EB0FF4"/>
    <w:rsid w:val="00ED2E0A"/>
    <w:rsid w:val="00ED3F78"/>
    <w:rsid w:val="00EE5696"/>
    <w:rsid w:val="00EE6B3E"/>
    <w:rsid w:val="00EF3419"/>
    <w:rsid w:val="00F040C3"/>
    <w:rsid w:val="00F06251"/>
    <w:rsid w:val="00F06A06"/>
    <w:rsid w:val="00F075AF"/>
    <w:rsid w:val="00F07F35"/>
    <w:rsid w:val="00F20D3E"/>
    <w:rsid w:val="00F21959"/>
    <w:rsid w:val="00F22A2B"/>
    <w:rsid w:val="00F27DD5"/>
    <w:rsid w:val="00F31271"/>
    <w:rsid w:val="00F43215"/>
    <w:rsid w:val="00F47460"/>
    <w:rsid w:val="00F57E54"/>
    <w:rsid w:val="00FA2729"/>
    <w:rsid w:val="00FA2F72"/>
    <w:rsid w:val="00FB35D8"/>
    <w:rsid w:val="00FB427D"/>
    <w:rsid w:val="00FC02D5"/>
    <w:rsid w:val="00FC0FF1"/>
    <w:rsid w:val="00FC7BD8"/>
    <w:rsid w:val="00FD02D3"/>
    <w:rsid w:val="00FF5E8F"/>
    <w:rsid w:val="02C5D2AB"/>
    <w:rsid w:val="03233745"/>
    <w:rsid w:val="03A8BF6E"/>
    <w:rsid w:val="069EA006"/>
    <w:rsid w:val="0BB3D153"/>
    <w:rsid w:val="11CE29BC"/>
    <w:rsid w:val="14B2A62B"/>
    <w:rsid w:val="161BF8FB"/>
    <w:rsid w:val="1902BEA5"/>
    <w:rsid w:val="1AEAF5BD"/>
    <w:rsid w:val="1B81D700"/>
    <w:rsid w:val="1C3D2664"/>
    <w:rsid w:val="231CD174"/>
    <w:rsid w:val="23F988A4"/>
    <w:rsid w:val="2C3D18DA"/>
    <w:rsid w:val="2D3C1D58"/>
    <w:rsid w:val="31A2F6DF"/>
    <w:rsid w:val="36698349"/>
    <w:rsid w:val="3901FF47"/>
    <w:rsid w:val="3F3918A1"/>
    <w:rsid w:val="45064BE6"/>
    <w:rsid w:val="4839FCA6"/>
    <w:rsid w:val="4C704BDB"/>
    <w:rsid w:val="4E9559A8"/>
    <w:rsid w:val="57F9DAD6"/>
    <w:rsid w:val="597A709E"/>
    <w:rsid w:val="5A88530E"/>
    <w:rsid w:val="5B1640FF"/>
    <w:rsid w:val="5D833928"/>
    <w:rsid w:val="5DC7E50D"/>
    <w:rsid w:val="616C5A26"/>
    <w:rsid w:val="6B81A3C9"/>
    <w:rsid w:val="6C48BF89"/>
    <w:rsid w:val="6DF46DAF"/>
    <w:rsid w:val="711C30AC"/>
    <w:rsid w:val="7453A540"/>
    <w:rsid w:val="74C26DEA"/>
    <w:rsid w:val="7855313D"/>
    <w:rsid w:val="7CC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  <w14:docId w14:val="64250982"/>
  <w15:docId w15:val="{2D020D90-C206-40E2-B86A-234E8279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661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INPro-Regular" w:hAnsi="DINPro-Regular" w:cs="Segoe UI"/>
      <w:color w:val="000000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7831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90375"/>
    <w:pPr>
      <w:keepNext/>
      <w:keepLines/>
      <w:suppressAutoHyphens w:val="0"/>
      <w:autoSpaceDE/>
      <w:autoSpaceDN/>
      <w:adjustRightInd/>
      <w:spacing w:before="200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17B"/>
    <w:rPr>
      <w:rFonts w:ascii="Tahoma" w:hAnsi="Tahoma" w:cs="Tahoma"/>
      <w:sz w:val="16"/>
      <w:szCs w:val="16"/>
    </w:rPr>
  </w:style>
  <w:style w:type="paragraph" w:customStyle="1" w:styleId="SectionTitle">
    <w:name w:val="Section Title"/>
    <w:basedOn w:val="Normal"/>
    <w:link w:val="SectionTitleChar"/>
    <w:qFormat/>
    <w:rsid w:val="00DF2E30"/>
    <w:pPr>
      <w:suppressAutoHyphens w:val="0"/>
      <w:autoSpaceDE/>
      <w:autoSpaceDN/>
      <w:adjustRightInd/>
      <w:textAlignment w:val="auto"/>
    </w:pPr>
    <w:rPr>
      <w:caps/>
      <w:sz w:val="28"/>
      <w:szCs w:val="28"/>
    </w:rPr>
  </w:style>
  <w:style w:type="paragraph" w:customStyle="1" w:styleId="HeaderTitle">
    <w:name w:val="Header Title"/>
    <w:basedOn w:val="SectionTitle"/>
    <w:link w:val="HeaderTitleChar"/>
    <w:rsid w:val="00DF2E30"/>
    <w:rPr>
      <w:color w:val="007DA5"/>
      <w:sz w:val="24"/>
      <w:szCs w:val="24"/>
    </w:rPr>
  </w:style>
  <w:style w:type="character" w:customStyle="1" w:styleId="SectionTitleChar">
    <w:name w:val="Section Title Char"/>
    <w:basedOn w:val="DefaultParagraphFont"/>
    <w:link w:val="SectionTitle"/>
    <w:rsid w:val="00DF2E30"/>
    <w:rPr>
      <w:rFonts w:ascii="Segoe UI" w:hAnsi="Segoe UI" w:cs="Segoe UI"/>
      <w:caps/>
      <w:color w:val="000000"/>
      <w:sz w:val="28"/>
      <w:szCs w:val="28"/>
    </w:rPr>
  </w:style>
  <w:style w:type="paragraph" w:customStyle="1" w:styleId="BoldProjectTitle">
    <w:name w:val="Bold Project Title"/>
    <w:basedOn w:val="Normal"/>
    <w:link w:val="BoldProjectTitleChar"/>
    <w:rsid w:val="00A336C2"/>
    <w:pPr>
      <w:spacing w:line="262" w:lineRule="atLeast"/>
    </w:pPr>
    <w:rPr>
      <w:b/>
      <w:bCs/>
    </w:rPr>
  </w:style>
  <w:style w:type="paragraph" w:customStyle="1" w:styleId="HeaderKOAInfo">
    <w:name w:val="Header KOA Info"/>
    <w:basedOn w:val="Normal"/>
    <w:link w:val="HeaderKOAInfoChar"/>
    <w:rsid w:val="00B10938"/>
    <w:rPr>
      <w:rFonts w:ascii="Segoe UI Semibold" w:hAnsi="Segoe UI Semibold" w:cs="Segoe UI Semibold"/>
      <w:color w:val="007CA4"/>
      <w:sz w:val="16"/>
      <w:szCs w:val="16"/>
    </w:rPr>
  </w:style>
  <w:style w:type="character" w:customStyle="1" w:styleId="BoldProjectTitleChar">
    <w:name w:val="Bold Project Title Char"/>
    <w:basedOn w:val="DefaultParagraphFont"/>
    <w:link w:val="BoldProjectTitle"/>
    <w:rsid w:val="00A336C2"/>
    <w:rPr>
      <w:rFonts w:ascii="Segoe UI" w:hAnsi="Segoe UI" w:cs="Segoe UI"/>
      <w:b/>
      <w:bCs/>
      <w:color w:val="000000"/>
      <w:sz w:val="20"/>
      <w:szCs w:val="20"/>
    </w:rPr>
  </w:style>
  <w:style w:type="character" w:customStyle="1" w:styleId="HeaderTitleChar">
    <w:name w:val="Header Title Char"/>
    <w:basedOn w:val="SectionTitleChar"/>
    <w:link w:val="HeaderTitle"/>
    <w:rsid w:val="00DF2E30"/>
    <w:rPr>
      <w:rFonts w:ascii="Segoe UI" w:hAnsi="Segoe UI" w:cs="Segoe UI"/>
      <w:caps/>
      <w:color w:val="007DA5"/>
      <w:sz w:val="24"/>
      <w:szCs w:val="24"/>
    </w:rPr>
  </w:style>
  <w:style w:type="character" w:customStyle="1" w:styleId="HeaderKOAInfoChar">
    <w:name w:val="Header KOA Info Char"/>
    <w:basedOn w:val="DefaultParagraphFont"/>
    <w:link w:val="HeaderKOAInfo"/>
    <w:rsid w:val="00B10938"/>
    <w:rPr>
      <w:rFonts w:ascii="Segoe UI Semibold" w:hAnsi="Segoe UI Semibold" w:cs="Segoe UI Semibold"/>
      <w:color w:val="007CA4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34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459"/>
    <w:rPr>
      <w:rFonts w:ascii="Segoe UI" w:hAnsi="Segoe UI" w:cs="Segoe UI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034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459"/>
    <w:rPr>
      <w:rFonts w:ascii="Segoe UI" w:hAnsi="Segoe UI" w:cs="Segoe UI"/>
      <w:color w:val="000000"/>
      <w:sz w:val="20"/>
      <w:szCs w:val="20"/>
    </w:rPr>
  </w:style>
  <w:style w:type="paragraph" w:customStyle="1" w:styleId="HeaderLevel1Three-LevelHierarchy">
    <w:name w:val="Header Level 1 (Three-Level Hierarchy)"/>
    <w:basedOn w:val="Normal"/>
    <w:uiPriority w:val="99"/>
    <w:qFormat/>
    <w:rsid w:val="00897B23"/>
    <w:pPr>
      <w:spacing w:line="288" w:lineRule="auto"/>
      <w:textAlignment w:val="auto"/>
    </w:pPr>
    <w:rPr>
      <w:rFonts w:ascii="Segoe UI Semibold" w:hAnsi="Segoe UI Semibold" w:cs="Segoe UI Semibold"/>
      <w:caps/>
      <w:color w:val="007CA4"/>
      <w:szCs w:val="24"/>
    </w:rPr>
  </w:style>
  <w:style w:type="paragraph" w:customStyle="1" w:styleId="HeaderLevel2Three-LevelHierarchy">
    <w:name w:val="HeaderLevel 2 (Three-Level Hierarchy)"/>
    <w:basedOn w:val="Normal"/>
    <w:uiPriority w:val="99"/>
    <w:qFormat/>
    <w:rsid w:val="00897B23"/>
    <w:pPr>
      <w:spacing w:line="288" w:lineRule="auto"/>
      <w:textAlignment w:val="auto"/>
    </w:pPr>
    <w:rPr>
      <w:rFonts w:ascii="Segoe UI Semibold" w:hAnsi="Segoe UI Semibold" w:cs="Segoe UI Semibold"/>
      <w:color w:val="53C8E7"/>
      <w:sz w:val="22"/>
      <w:szCs w:val="22"/>
    </w:rPr>
  </w:style>
  <w:style w:type="paragraph" w:customStyle="1" w:styleId="HeaderLevel3Three-LevelHierarchy">
    <w:name w:val="HeaderLevel 3 (Three-Level Hierarchy)"/>
    <w:basedOn w:val="Normal"/>
    <w:uiPriority w:val="99"/>
    <w:qFormat/>
    <w:rsid w:val="00897B23"/>
    <w:pPr>
      <w:spacing w:line="288" w:lineRule="auto"/>
      <w:textAlignment w:val="auto"/>
    </w:pPr>
    <w:rPr>
      <w:i/>
      <w:iCs/>
      <w:color w:val="7A858C"/>
      <w:sz w:val="22"/>
      <w:szCs w:val="22"/>
    </w:rPr>
  </w:style>
  <w:style w:type="paragraph" w:styleId="ListParagraph">
    <w:name w:val="List Paragraph"/>
    <w:basedOn w:val="Normal"/>
    <w:uiPriority w:val="34"/>
    <w:qFormat/>
    <w:rsid w:val="00A866C1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E9037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table" w:styleId="TableGrid">
    <w:name w:val="Table Grid"/>
    <w:basedOn w:val="TableNormal"/>
    <w:uiPriority w:val="39"/>
    <w:rsid w:val="00E90375"/>
    <w:pPr>
      <w:spacing w:after="0" w:line="240" w:lineRule="auto"/>
    </w:pPr>
    <w:rPr>
      <w:rFonts w:ascii="Tms Rmn" w:eastAsia="Times New Roman" w:hAnsi="Tms Rm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E9037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/>
      <w:autoSpaceDN/>
      <w:adjustRightInd/>
      <w:spacing w:line="288" w:lineRule="auto"/>
      <w:jc w:val="center"/>
      <w:textAlignment w:val="auto"/>
    </w:pPr>
    <w:rPr>
      <w:rFonts w:ascii="Gill Sans MT" w:eastAsia="Times New Roman" w:hAnsi="Gill Sans MT" w:cs="Times New Roman"/>
      <w:b/>
      <w:snapToGrid w:val="0"/>
      <w:color w:val="auto"/>
      <w:sz w:val="22"/>
    </w:rPr>
  </w:style>
  <w:style w:type="paragraph" w:customStyle="1" w:styleId="Header3BrownHeaders">
    <w:name w:val="Header 3 (Brown) (Headers)"/>
    <w:basedOn w:val="Normal"/>
    <w:uiPriority w:val="99"/>
    <w:rsid w:val="00BD528B"/>
    <w:pPr>
      <w:spacing w:after="90" w:line="260" w:lineRule="atLeast"/>
    </w:pPr>
    <w:rPr>
      <w:rFonts w:ascii="Raleway Black" w:hAnsi="Raleway Black" w:cs="Raleway Black"/>
      <w:color w:val="736357"/>
      <w:sz w:val="23"/>
      <w:szCs w:val="23"/>
    </w:rPr>
  </w:style>
  <w:style w:type="paragraph" w:customStyle="1" w:styleId="BodyTextBlack">
    <w:name w:val="Body Text (Black)"/>
    <w:basedOn w:val="Normal"/>
    <w:uiPriority w:val="99"/>
    <w:rsid w:val="00BD528B"/>
    <w:pPr>
      <w:spacing w:after="180" w:line="240" w:lineRule="atLeast"/>
    </w:pPr>
    <w:rPr>
      <w:rFonts w:ascii="Raleway" w:hAnsi="Raleway" w:cs="Raleway"/>
    </w:rPr>
  </w:style>
  <w:style w:type="paragraph" w:styleId="NormalWeb">
    <w:name w:val="Normal (Web)"/>
    <w:basedOn w:val="Normal"/>
    <w:uiPriority w:val="99"/>
    <w:unhideWhenUsed/>
    <w:rsid w:val="00BD528B"/>
    <w:pPr>
      <w:suppressAutoHyphens w:val="0"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BulletsDarkGreen">
    <w:name w:val="Bullets (Dark Green)"/>
    <w:basedOn w:val="Normal"/>
    <w:uiPriority w:val="99"/>
    <w:rsid w:val="00BD528B"/>
    <w:pPr>
      <w:spacing w:after="90" w:line="200" w:lineRule="atLeast"/>
      <w:ind w:left="450" w:hanging="270"/>
    </w:pPr>
    <w:rPr>
      <w:rFonts w:ascii="Raleway" w:hAnsi="Raleway" w:cs="Ralewa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21FB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1F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F7A"/>
    <w:pPr>
      <w:suppressAutoHyphens w:val="0"/>
      <w:autoSpaceDE/>
      <w:autoSpaceDN/>
      <w:adjustRightInd/>
      <w:spacing w:after="160"/>
      <w:textAlignment w:val="auto"/>
    </w:pPr>
    <w:rPr>
      <w:rFonts w:asciiTheme="minorHAnsi" w:hAnsiTheme="minorHAnsi" w:cstheme="minorBid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F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4D2"/>
    <w:pPr>
      <w:suppressAutoHyphens/>
      <w:autoSpaceDE w:val="0"/>
      <w:autoSpaceDN w:val="0"/>
      <w:adjustRightInd w:val="0"/>
      <w:spacing w:after="0"/>
      <w:textAlignment w:val="center"/>
    </w:pPr>
    <w:rPr>
      <w:rFonts w:ascii="Segoe UI" w:hAnsi="Segoe UI" w:cs="Segoe UI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4D2"/>
    <w:rPr>
      <w:rFonts w:ascii="Segoe UI" w:hAnsi="Segoe UI" w:cs="Segoe UI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7E7D83"/>
    <w:pPr>
      <w:spacing w:after="0" w:line="240" w:lineRule="auto"/>
    </w:pPr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33E6E"/>
    <w:pPr>
      <w:spacing w:line="288" w:lineRule="auto"/>
    </w:pPr>
    <w:rPr>
      <w:rFonts w:ascii="MinionPro-Regular" w:hAnsi="MinionPro-Regular" w:cs="MinionPro-Regular"/>
      <w:szCs w:val="24"/>
    </w:rPr>
  </w:style>
  <w:style w:type="character" w:customStyle="1" w:styleId="Heading">
    <w:name w:val="Heading"/>
    <w:basedOn w:val="DefaultParagraphFont"/>
    <w:uiPriority w:val="99"/>
    <w:rsid w:val="00533E6E"/>
    <w:rPr>
      <w:rFonts w:ascii="DINPro" w:hAnsi="DINPro" w:cs="DINPro"/>
      <w:b/>
      <w:bCs/>
      <w:color w:val="72E500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296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7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66862fb69d604948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ang\AppData\Local\Microsoft\Windows\Temporary%20Internet%20Files\Content.Outlook\0165UK20\Letterhead%20LA_Two%20Pag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6CAD43F0E764E95E909735FCA9946" ma:contentTypeVersion="16" ma:contentTypeDescription="Create a new document." ma:contentTypeScope="" ma:versionID="c75bbe1210df474b96111a19e035aec1">
  <xsd:schema xmlns:xsd="http://www.w3.org/2001/XMLSchema" xmlns:xs="http://www.w3.org/2001/XMLSchema" xmlns:p="http://schemas.microsoft.com/office/2006/metadata/properties" xmlns:ns2="254b0d3c-7ce6-439a-b1c4-089e6b61dac7" xmlns:ns3="7b951923-a105-41c3-8f73-5a791303b2be" targetNamespace="http://schemas.microsoft.com/office/2006/metadata/properties" ma:root="true" ma:fieldsID="29c36175a791642ea030688e3805a839" ns2:_="" ns3:_="">
    <xsd:import namespace="254b0d3c-7ce6-439a-b1c4-089e6b61dac7"/>
    <xsd:import namespace="7b951923-a105-41c3-8f73-5a791303b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b0d3c-7ce6-439a-b1c4-089e6b61d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6e92d8-d189-4dbe-9e5d-bbe89fcde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1923-a105-41c3-8f73-5a791303b2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43a978-698d-4d5c-a6ce-1b0f6325b0c5}" ma:internalName="TaxCatchAll" ma:showField="CatchAllData" ma:web="7b951923-a105-41c3-8f73-5a791303b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4b0d3c-7ce6-439a-b1c4-089e6b61dac7">
      <Terms xmlns="http://schemas.microsoft.com/office/infopath/2007/PartnerControls"/>
    </lcf76f155ced4ddcb4097134ff3c332f>
    <TaxCatchAll xmlns="7b951923-a105-41c3-8f73-5a791303b2b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0141C-43A6-4C5B-B7AC-2D9794FFBC52}"/>
</file>

<file path=customXml/itemProps2.xml><?xml version="1.0" encoding="utf-8"?>
<ds:datastoreItem xmlns:ds="http://schemas.openxmlformats.org/officeDocument/2006/customXml" ds:itemID="{AFAA2003-A3C9-4458-9F65-6941BCB0B2C9}">
  <ds:schemaRefs>
    <ds:schemaRef ds:uri="2cf9ec0c-9418-420d-bed8-76111302247b"/>
    <ds:schemaRef ds:uri="http://schemas.microsoft.com/office/2006/documentManagement/types"/>
    <ds:schemaRef ds:uri="http://schemas.microsoft.com/office/2006/metadata/properties"/>
    <ds:schemaRef ds:uri="http://purl.org/dc/dcmitype/"/>
    <ds:schemaRef ds:uri="fba85ce4-c37a-42b6-bdec-da03fa3d806a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68CBFD9-E991-45F3-8A59-DBAFE1FD0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C3BAD4-7CEA-43F5-A0ED-76BF522B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LA_Two Pages (3)</Template>
  <TotalTime>5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KOA Corporation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IH</dc:creator>
  <cp:lastModifiedBy>Sarai Osorio</cp:lastModifiedBy>
  <cp:revision>4</cp:revision>
  <cp:lastPrinted>2018-01-30T21:05:00Z</cp:lastPrinted>
  <dcterms:created xsi:type="dcterms:W3CDTF">2022-07-07T17:16:00Z</dcterms:created>
  <dcterms:modified xsi:type="dcterms:W3CDTF">2022-07-07T17:25:00Z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0x0101008EC6CAD43F0E764E95E909735FCA9946</vt:lpwstr>
  </property>
</Properties>
</file>